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F33E75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33E7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440" style="position:absolute;left:0;text-align:left;margin-left:18.05pt;margin-top:.3pt;width:350.2pt;height:297.15pt;z-index:-251577856" arcsize="10923f" wrapcoords="-97 -110 -97 21655 21697 21655 21697 -110 -97 -110" strokecolor="#00b050" strokeweight="2.5pt">
            <v:shadow color="#868686"/>
            <v:textbox style="mso-next-textbox:#_x0000_s1440">
              <w:txbxContent>
                <w:p w:rsidR="009F4261" w:rsidRPr="00700CE2" w:rsidRDefault="00B8127E" w:rsidP="009F4261">
                  <w:pPr>
                    <w:ind w:left="1418" w:right="1300"/>
                    <w:rPr>
                      <w:rFonts w:ascii="Arial Rounded MT Bold" w:hAnsi="Arial Rounded MT Bold" w:cs="Arial Rounded MT Bold"/>
                      <w:color w:val="AE2741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Enche a miña lámpada</w:t>
                  </w:r>
                </w:p>
                <w:p w:rsidR="00B8127E" w:rsidRDefault="00B8127E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 xml:space="preserve">Xesús, 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hoxe queremos darche grazas por todo o que no evanxeo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nos 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ensin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ches. </w:t>
                  </w:r>
                </w:p>
                <w:p w:rsidR="00B8127E" w:rsidRDefault="00B8127E" w:rsidP="00B8127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Como aquelas cinco doncelas sabias e prudentes, queremos estar sempre coa lámpada da oración acesa para saír ao teu encontro e gozar da festa que é estar contigo, compartindo todo o que nos pasa. </w:t>
                  </w:r>
                </w:p>
                <w:p w:rsidR="00B8127E" w:rsidRDefault="00B8127E" w:rsidP="00B8127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Enche a lámpada da nosa fe co aceite da oración asidua, coidada, s</w:t>
                  </w:r>
                  <w:r w:rsidR="00881AC3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s ou en familia, que nos conecta a ti para iluminar o noso mundo. </w:t>
                  </w:r>
                </w:p>
                <w:p w:rsidR="00B8127E" w:rsidRDefault="00B8127E" w:rsidP="00B8127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esús, carga a nosa vida de sensatez e prudencia, de sabedoría para enfrontarnos ás dificultades sen perder o sentido común, a alegría e a esperanza. </w:t>
                  </w:r>
                </w:p>
                <w:p w:rsidR="00B8127E" w:rsidRDefault="00B8127E" w:rsidP="00B8127E">
                  <w:pPr>
                    <w:ind w:firstLine="284"/>
                    <w:jc w:val="both"/>
                    <w:rPr>
                      <w:rFonts w:ascii="robotoregular" w:hAnsi="robotoregular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Pedimos por tantas persoas que, como aquelas cinco doncelas, desanímanse, non se cren de verdade que vés ao noso encontro e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se 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d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ixan levar polo so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o, a preguiza ou a falta de fe.</w:t>
                  </w:r>
                  <w:r>
                    <w:rPr>
                      <w:rFonts w:ascii="robotoregular" w:hAnsi="robotoregula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B8127E" w:rsidRPr="00B8127E" w:rsidRDefault="00B8127E" w:rsidP="00B8127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E que lembremos sempre que para manter a lámpada da oración e da fe necesitamos da comunidade, da igrexa diocesana que nos ofrece grupos de formación e catequese, celebracións da fe e grupos para canalizar o noso compromiso social. </w:t>
                  </w:r>
                </w:p>
                <w:p w:rsidR="009F4261" w:rsidRDefault="00B8127E" w:rsidP="00B8127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Guía, Señor, ao noso bispo D. … para que nos guíe na fe e unha aos seguidores de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esús na nosa diocese de N. … E que sempre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nos </w:t>
                  </w:r>
                  <w:r w:rsidRPr="00B8127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sintamos “orgullosos da nosa fe”.</w:t>
                  </w:r>
                  <w:r w:rsidR="00D4446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</w:p>
                <w:p w:rsidR="009F4261" w:rsidRPr="00E007C2" w:rsidRDefault="009F4261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.  </w:t>
                  </w:r>
                </w:p>
                <w:p w:rsidR="009F4261" w:rsidRPr="00EE2EB3" w:rsidRDefault="009F4261" w:rsidP="009F4261">
                  <w:pPr>
                    <w:pStyle w:val="NormalWeb"/>
                    <w:spacing w:before="0" w:beforeAutospacing="0" w:after="0" w:afterAutospacing="0" w:line="240" w:lineRule="atLeast"/>
                    <w:ind w:firstLine="36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EE2EB3" w:rsidRDefault="009F4261" w:rsidP="009F4261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9F4261" w:rsidRPr="00643DD3" w:rsidRDefault="009F4261" w:rsidP="009F4261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9F4261" w:rsidRPr="00643DD3" w:rsidRDefault="009F4261" w:rsidP="009F4261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9F4261" w:rsidRPr="00FD331C" w:rsidRDefault="009F4261" w:rsidP="009F426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F4261" w:rsidRPr="00110DE4" w:rsidRDefault="009F4261" w:rsidP="009F4261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2413D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2413D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9F4261" w:rsidRDefault="009F4261" w:rsidP="009F426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F33E75" w:rsidP="002413D1">
      <w:pPr>
        <w:pStyle w:val="Textodebloque"/>
        <w:rPr>
          <w:noProof/>
        </w:rPr>
      </w:pPr>
      <w:r w:rsidRPr="00F33E75">
        <w:rPr>
          <w:noProof/>
        </w:rPr>
        <w:pict>
          <v:rect id="_x0000_s1443" style="position:absolute;left:0;text-align:left;margin-left:163.1pt;margin-top:11.15pt;width:177.05pt;height:219.65pt;z-index:251746816" stroked="f">
            <v:textbox>
              <w:txbxContent>
                <w:p w:rsidR="00985C42" w:rsidRPr="00273D48" w:rsidRDefault="00985C42" w:rsidP="00273D48">
                  <w:pPr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273D48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ORGULLOSOS D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A</w:t>
                  </w:r>
                  <w:r w:rsidRPr="00273D48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N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OSA</w:t>
                  </w:r>
                  <w:r w:rsidRPr="00273D48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FE</w:t>
                  </w:r>
                </w:p>
                <w:p w:rsidR="00985C42" w:rsidRPr="007D643A" w:rsidRDefault="00985C42" w:rsidP="00273D48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i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s de 22 mil parroquias a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o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servi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z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o da sociedad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e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985C42" w:rsidRPr="007D643A" w:rsidRDefault="00985C42" w:rsidP="00273D48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i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s de 4 mill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ó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ns de persoas atendidas en centros asi</w:t>
                  </w:r>
                  <w:r w:rsidR="00273D48"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s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tencia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i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s.</w:t>
                  </w:r>
                </w:p>
                <w:p w:rsidR="00985C42" w:rsidRPr="007D643A" w:rsidRDefault="00273D48" w:rsidP="00273D48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i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s de 40 mill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ó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ns de horas dedicada por sacerdotes, voluntarios 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e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seg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r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ares.</w:t>
                  </w:r>
                </w:p>
                <w:p w:rsidR="00273D48" w:rsidRPr="007D643A" w:rsidRDefault="00273D48" w:rsidP="00273D48">
                  <w:pPr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</w:t>
                  </w:r>
                  <w:r w:rsidR="00B8127E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i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s de 10 mil misione</w:t>
                  </w:r>
                  <w:r w:rsidR="00881AC3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i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ros nos cinco continentes</w:t>
                  </w:r>
                  <w:r w:rsidRPr="007D643A">
                    <w:rPr>
                      <w:rFonts w:asciiTheme="minorHAnsi" w:hAnsiTheme="minorHAnsi" w:cstheme="minorHAnsi"/>
                      <w:sz w:val="20"/>
                      <w:szCs w:val="20"/>
                    </w:rPr>
                    <w:t>.</w:t>
                  </w:r>
                </w:p>
                <w:p w:rsidR="00273D48" w:rsidRDefault="00273D48" w:rsidP="00273D48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:rsidR="00273D48" w:rsidRPr="00C47DF9" w:rsidRDefault="00273D48" w:rsidP="00C47DF9">
                  <w:pPr>
                    <w:jc w:val="center"/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</w:pP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Ho</w:t>
                  </w:r>
                  <w:r w:rsidR="00B8127E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xe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C47DF9" w:rsidRPr="00C47DF9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RECORDAMOS 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que pertencemos a un</w:t>
                  </w:r>
                  <w:r w:rsidR="00B8127E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h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a comunidad</w:t>
                  </w:r>
                  <w:r w:rsidR="00B8127E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cristi</w:t>
                  </w:r>
                  <w:r w:rsidR="00B8127E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á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que</w:t>
                  </w:r>
                  <w:r w:rsidR="00DE3C7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fai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un gran labor na sociedad</w:t>
                  </w:r>
                  <w:r w:rsidR="00DE3C7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, SOMOS MEMBROS DUN</w:t>
                  </w:r>
                  <w:r w:rsidR="00881AC3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H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A GRAN FAMILIA.</w:t>
                  </w:r>
                </w:p>
                <w:p w:rsidR="00273D48" w:rsidRPr="00C47DF9" w:rsidRDefault="00DE3C79" w:rsidP="00C47DF9">
                  <w:pPr>
                    <w:jc w:val="center"/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273D48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C47DF9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AGRADECEMOS</w:t>
                  </w:r>
                  <w:r w:rsidR="00273D48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o</w:t>
                  </w:r>
                  <w:r w:rsidR="00273D48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tempo, as calidades, a oración </w:t>
                  </w:r>
                  <w:r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273D48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o</w:t>
                  </w:r>
                  <w:r w:rsidR="00273D48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apo</w:t>
                  </w:r>
                  <w:r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="00273D48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o económico de t</w:t>
                  </w:r>
                  <w:r w:rsidR="00C47DF9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antos.</w:t>
                  </w:r>
                </w:p>
                <w:p w:rsidR="00C47DF9" w:rsidRPr="00C47DF9" w:rsidRDefault="00C47DF9" w:rsidP="00C47DF9">
                  <w:pPr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  <w:p w:rsidR="00C47DF9" w:rsidRDefault="00C47DF9"/>
              </w:txbxContent>
            </v:textbox>
          </v:rect>
        </w:pict>
      </w:r>
    </w:p>
    <w:p w:rsidR="00B71624" w:rsidRDefault="00B71624" w:rsidP="002413D1">
      <w:pPr>
        <w:pStyle w:val="Textodebloque"/>
        <w:rPr>
          <w:noProof/>
        </w:rPr>
      </w:pPr>
    </w:p>
    <w:p w:rsidR="00281683" w:rsidRDefault="00281683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F4261" w:rsidRDefault="007D643A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-29210</wp:posOffset>
            </wp:positionV>
            <wp:extent cx="1555750" cy="1955800"/>
            <wp:effectExtent l="19050" t="0" r="6350" b="0"/>
            <wp:wrapThrough wrapText="bothSides">
              <wp:wrapPolygon edited="0">
                <wp:start x="-264" y="0"/>
                <wp:lineTo x="-264" y="21460"/>
                <wp:lineTo x="21688" y="21460"/>
                <wp:lineTo x="21688" y="0"/>
                <wp:lineTo x="-264" y="0"/>
              </wp:wrapPolygon>
            </wp:wrapThrough>
            <wp:docPr id="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D2554" w:rsidRDefault="009D2554" w:rsidP="002413D1">
      <w:pPr>
        <w:pStyle w:val="Textodebloque"/>
        <w:rPr>
          <w:noProof/>
        </w:rPr>
      </w:pPr>
    </w:p>
    <w:p w:rsidR="001034D2" w:rsidRDefault="001034D2" w:rsidP="002413D1">
      <w:pPr>
        <w:pStyle w:val="Textodebloque"/>
        <w:rPr>
          <w:noProof/>
          <w:sz w:val="16"/>
          <w:szCs w:val="16"/>
        </w:rPr>
      </w:pPr>
    </w:p>
    <w:p w:rsidR="009802EE" w:rsidRPr="009802EE" w:rsidRDefault="00F33E75" w:rsidP="002413D1">
      <w:pPr>
        <w:pStyle w:val="Textodebloque"/>
        <w:rPr>
          <w:noProof/>
          <w:sz w:val="16"/>
          <w:szCs w:val="16"/>
        </w:rPr>
      </w:pPr>
      <w:r w:rsidRPr="00F33E75"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413" style="position:absolute;left:0;text-align:left;margin-left:198.75pt;margin-top:4.95pt;width:167.55pt;height:107.7pt;z-index:251653632" fillcolor="#00b050" strokecolor="#00b050" strokeweight="3pt">
            <v:imagedata embosscolor="shadow add(51)"/>
            <v:shadow type="emboss" color="lineOrFill darken(153)" color2="shadow add(102)" offset="1pt,1pt"/>
            <v:textbox style="mso-next-textbox:#_x0000_s1413">
              <w:txbxContent>
                <w:p w:rsidR="00BA3861" w:rsidRPr="002D2202" w:rsidRDefault="00BA3861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 w:rsidR="00B8127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BA3861" w:rsidRPr="002D2202" w:rsidRDefault="0067786B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12</w:t>
                  </w:r>
                  <w:r w:rsidR="00BA3861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2D2202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novembr</w:t>
                  </w:r>
                  <w:r w:rsidR="00B8127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o</w:t>
                  </w:r>
                  <w:r w:rsidR="00BA3861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-202</w:t>
                  </w:r>
                  <w:r w:rsidR="00144FC2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3</w:t>
                  </w:r>
                </w:p>
                <w:p w:rsidR="00514DE0" w:rsidRPr="00514DE0" w:rsidRDefault="00514DE0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20"/>
                      <w:szCs w:val="20"/>
                    </w:rPr>
                  </w:pPr>
                </w:p>
                <w:p w:rsidR="00BA3861" w:rsidRPr="00CD7DE6" w:rsidRDefault="005A7BA5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3</w:t>
                  </w:r>
                  <w:r w:rsidR="0067786B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2</w:t>
                  </w:r>
                  <w:r w:rsidR="00BA3861" w:rsidRPr="00CD7DE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º-ORDINARIO-</w:t>
                  </w:r>
                  <w:r w:rsidR="008071C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</w:p>
    <w:p w:rsidR="001034D2" w:rsidRDefault="009802EE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-15240</wp:posOffset>
            </wp:positionV>
            <wp:extent cx="1924050" cy="1314450"/>
            <wp:effectExtent l="38100" t="57150" r="114300" b="95250"/>
            <wp:wrapThrough wrapText="bothSides">
              <wp:wrapPolygon edited="0">
                <wp:start x="-428" y="-939"/>
                <wp:lineTo x="-428" y="23165"/>
                <wp:lineTo x="22455" y="23165"/>
                <wp:lineTo x="22669" y="23165"/>
                <wp:lineTo x="22883" y="21287"/>
                <wp:lineTo x="22883" y="-313"/>
                <wp:lineTo x="22455" y="-939"/>
                <wp:lineTo x="-428" y="-939"/>
              </wp:wrapPolygon>
            </wp:wrapThrough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7BA5" w:rsidRDefault="005A7BA5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390A69" w:rsidRDefault="00390A69" w:rsidP="000A2C22">
      <w:pPr>
        <w:pStyle w:val="Textodebloque"/>
        <w:ind w:hanging="360"/>
        <w:rPr>
          <w:noProof/>
        </w:rPr>
      </w:pPr>
    </w:p>
    <w:p w:rsidR="005F7F5C" w:rsidRDefault="005F7F5C" w:rsidP="000A2C22">
      <w:pPr>
        <w:pStyle w:val="Textodebloque"/>
        <w:ind w:hanging="360"/>
        <w:rPr>
          <w:noProof/>
        </w:rPr>
      </w:pPr>
    </w:p>
    <w:p w:rsidR="00E04C3D" w:rsidRDefault="00E04C3D" w:rsidP="002413D1">
      <w:pPr>
        <w:pStyle w:val="Textodebloque"/>
        <w:rPr>
          <w:noProof/>
        </w:rPr>
      </w:pPr>
    </w:p>
    <w:p w:rsidR="006C2789" w:rsidRDefault="006C2789" w:rsidP="002413D1">
      <w:pPr>
        <w:pStyle w:val="Textodebloque"/>
        <w:rPr>
          <w:noProof/>
        </w:rPr>
      </w:pPr>
    </w:p>
    <w:p w:rsidR="005F7F5C" w:rsidRDefault="005F7F5C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CD0CAA" w:rsidRDefault="006C2789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-53340</wp:posOffset>
            </wp:positionV>
            <wp:extent cx="5031740" cy="4899660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37" w:rsidRDefault="00320B37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C2DD2" w:rsidRDefault="003C2DD2" w:rsidP="005F7F5C">
      <w:pPr>
        <w:pStyle w:val="Textodebloque"/>
        <w:ind w:right="-19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144FC2" w:rsidRDefault="00144FC2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F33E75" w:rsidP="00B55EAA">
      <w:pPr>
        <w:pStyle w:val="Textodebloque"/>
        <w:rPr>
          <w:noProof/>
        </w:rPr>
      </w:pPr>
      <w:r w:rsidRPr="00F33E7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1" type="#_x0000_t136" style="position:absolute;left:0;text-align:left;margin-left:31.55pt;margin-top:11.65pt;width:344.8pt;height:61.65pt;z-index:251695616" fillcolor="#00b050">
            <v:shadow color="#868686"/>
            <v:textpath style="font-family:&quot;Arial Black&quot;;v-text-kern:t" trim="t" fitpath="t" string="Enche a fúa lámpada&#10;"/>
          </v:shape>
        </w:pict>
      </w: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9F4261" w:rsidRDefault="00F33E75" w:rsidP="00B55EAA">
      <w:pPr>
        <w:pStyle w:val="Textodebloque"/>
        <w:rPr>
          <w:noProof/>
        </w:rPr>
      </w:pPr>
      <w:r w:rsidRPr="00F33E75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7" type="#_x0000_t172" style="position:absolute;left:0;text-align:left;margin-left:12.7pt;margin-top:10.65pt;width:407.6pt;height:32.7pt;z-index:251656704" adj="0" fillcolor="yellow" strokecolor="#00b050">
            <v:fill color2="#c0c"/>
            <v:shadow on="t" color="#00b050" offset="3pt,3pt"/>
            <v:textpath style="font-family:&quot;Impact&quot;;v-text-kern:t" trim="t" fitpath="t" string="Ordinario 32º-A"/>
          </v:shape>
        </w:pict>
      </w: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144FC2" w:rsidRDefault="00F33E75" w:rsidP="00BA3861">
      <w:pPr>
        <w:pStyle w:val="Textodebloque"/>
        <w:ind w:left="0" w:firstLine="66"/>
        <w:rPr>
          <w:noProof/>
        </w:rPr>
      </w:pPr>
      <w:r w:rsidRPr="00F33E75">
        <w:rPr>
          <w:noProof/>
        </w:rPr>
        <w:pict>
          <v:rect id="_x0000_s1439" style="position:absolute;left:0;text-align:left;margin-left:8.4pt;margin-top:-.2pt;width:301.1pt;height:496.85pt;z-index:-25157888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439">
              <w:txbxContent>
                <w:p w:rsidR="009F4261" w:rsidRPr="008E1BD2" w:rsidRDefault="009F4261" w:rsidP="009F4261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b/>
                      <w:bCs/>
                      <w:iCs/>
                      <w:snapToGrid w:val="0"/>
                      <w:color w:val="00B050"/>
                    </w:rPr>
                    <w:t>SAB</w:t>
                  </w:r>
                  <w:r w:rsidR="00DE3C79">
                    <w:rPr>
                      <w:b/>
                      <w:bCs/>
                      <w:iCs/>
                      <w:snapToGrid w:val="0"/>
                      <w:color w:val="00B050"/>
                    </w:rPr>
                    <w:t>E</w:t>
                  </w:r>
                  <w:r w:rsidRPr="008E1BD2">
                    <w:rPr>
                      <w:b/>
                      <w:bCs/>
                      <w:iCs/>
                      <w:snapToGrid w:val="0"/>
                      <w:color w:val="00B050"/>
                    </w:rPr>
                    <w:t>D</w:t>
                  </w:r>
                  <w:r w:rsidR="00DE3C79">
                    <w:rPr>
                      <w:b/>
                      <w:bCs/>
                      <w:iCs/>
                      <w:snapToGrid w:val="0"/>
                      <w:color w:val="00B050"/>
                    </w:rPr>
                    <w:t>O</w:t>
                  </w:r>
                  <w:r w:rsidRPr="008E1BD2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RÍA 6, 1-12: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Quen</w:t>
                  </w:r>
                  <w:r w:rsidRPr="008E1BD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busca a sab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e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d</w:t>
                  </w:r>
                  <w:r w:rsidR="00881AC3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o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ría a enc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ó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ntra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a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.</w:t>
                  </w:r>
                </w:p>
                <w:p w:rsidR="009F4261" w:rsidRPr="00750853" w:rsidRDefault="009F4261" w:rsidP="009F4261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ind w:left="142" w:right="34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50853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R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adiante e inmarces</w:t>
                  </w:r>
                  <w:r w:rsidR="00881AC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c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ible</w:t>
                  </w:r>
                  <w:r w:rsidR="00DE3C79" w:rsidRPr="00DE3C79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é a </w:t>
                  </w:r>
                  <w:r w:rsidR="00DE3C79" w:rsidRPr="00DE3C79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sabedoría,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vena con facilidade os que a aman e quen a busca at</w:t>
                  </w:r>
                  <w:r w:rsidR="00881AC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o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pan. Adiántase en manifestarse aos que a desexan. Quen madruga por ela non se cansa, pois at</w:t>
                  </w:r>
                  <w:r w:rsid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ó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pa</w:t>
                  </w:r>
                  <w:r w:rsid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sentada á súa porta. Meditar sobre ela é</w:t>
                  </w:r>
                  <w:r w:rsidR="00DE3C79" w:rsidRPr="00DE3C79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 xml:space="preserve"> prudencia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consumada e o que </w:t>
                  </w:r>
                  <w:r w:rsid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v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</w:t>
                  </w:r>
                  <w:r w:rsid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la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por ela </w:t>
                  </w:r>
                  <w:r w:rsid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axiña</w:t>
                  </w:r>
                  <w:r w:rsidR="00DE3C79" w:rsidRP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se ve libre de preocupacións. Pois ela mesma vai dun lado a outro buscando os que son dignos dela; abórdaos benigna polos camiños e sáelles ao encontro en </w:t>
                  </w:r>
                  <w:r w:rsidR="00DE3C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cada pensamento. </w:t>
                  </w:r>
                  <w:r w:rsidRPr="007508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Palabra d</w:t>
                  </w:r>
                  <w:r w:rsidR="00DE3C79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o Señor</w:t>
                  </w:r>
                  <w:r w:rsidRPr="007508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.</w:t>
                  </w:r>
                </w:p>
                <w:p w:rsidR="009F4261" w:rsidRPr="008E1BD2" w:rsidRDefault="009F4261" w:rsidP="009F426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8E1BD2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SALMO 62: </w:t>
                  </w:r>
                  <w:r w:rsidRPr="008E1BD2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R/.  </w:t>
                  </w:r>
                  <w:r w:rsidR="00DE3C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A miña </w:t>
                  </w:r>
                  <w:r w:rsidRPr="008E1BD2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alma está sedenta de ti, Señor, </w:t>
                  </w:r>
                  <w:r w:rsidR="00DE3C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meu Deus.</w:t>
                  </w:r>
                </w:p>
                <w:p w:rsidR="009F4261" w:rsidRPr="008E1BD2" w:rsidRDefault="009F4261" w:rsidP="009F426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b/>
                      <w:bCs/>
                      <w:snapToGrid w:val="0"/>
                      <w:color w:val="00B050"/>
                    </w:rPr>
                    <w:t>1ª TESALONICENSES 4,13-18</w:t>
                  </w:r>
                  <w:r w:rsidRPr="008E1BD2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:</w:t>
                  </w:r>
                  <w:r w:rsidRPr="008E1BD2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Deus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 xml:space="preserve"> levará con 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E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 xml:space="preserve">l, por medio de 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Xesús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,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 xml:space="preserve">os que </w:t>
                  </w:r>
                  <w:r w:rsidR="00DE3C79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morreron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.</w:t>
                  </w:r>
                </w:p>
                <w:p w:rsidR="009F4261" w:rsidRPr="008E1BD2" w:rsidRDefault="009F4261" w:rsidP="009F426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30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  <w:t xml:space="preserve">MATEO 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>25,1-13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4"/>
                      <w:szCs w:val="14"/>
                    </w:rPr>
                    <w:t xml:space="preserve">: 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Que</w:t>
                  </w:r>
                  <w:r w:rsidR="00DE3C79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cheg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a </w:t>
                  </w:r>
                  <w:r w:rsidR="00DE3C79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o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esposo, sa</w:t>
                  </w:r>
                  <w:r w:rsidR="00DE3C79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íde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="00DE3C79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ao 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s</w:t>
                  </w:r>
                  <w:r w:rsidR="00DE3C79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e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u enc</w:t>
                  </w:r>
                  <w:r w:rsidR="00DE3C79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o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ntro!</w:t>
                  </w:r>
                </w:p>
                <w:p w:rsidR="009F333D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DE3C79"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Naquel tempo, d</w:t>
                  </w:r>
                  <w:r w:rsid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í</w:t>
                  </w:r>
                  <w:r w:rsidR="00DE3C79"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xo</w:t>
                  </w:r>
                  <w:r w:rsid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lles</w:t>
                  </w:r>
                  <w:r w:rsidR="00DE3C79"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Xesús aos seus discípulos esta parábola: </w:t>
                  </w:r>
                </w:p>
                <w:p w:rsidR="009F333D" w:rsidRDefault="00DE3C79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Xesús: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«Parecerase o reino dos ceos a dez virxes que tomaron as súas lámpadas e saíron ao encontro do esposo. </w:t>
                  </w: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Cinco delas eran necias e cinco eran prudentes. 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As necias, ao tomar as lámpadas</w:t>
                  </w: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, 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non se proveron de aceite;</w:t>
                  </w: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 e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 cambio, as prudentes levaron a</w:t>
                  </w:r>
                  <w:r w:rsidR="00881AC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ceiteiras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de aceite coas lámpadas. O esposo tardaba, entroulles so</w:t>
                  </w:r>
                  <w:r w:rsid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o a todas e durmíronse. A medianoite oíuse unha voz: </w:t>
                  </w:r>
                </w:p>
                <w:p w:rsidR="009F333D" w:rsidRDefault="00DE3C79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Voz: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“Que chega o esposo, saíde ao seu encontro!”.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9F333D" w:rsidRDefault="00DE3C79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Entón espertáronse todas aquelas virxes e puxéronse a preparar as súas lámpadas. E as necias dixeron ás prudentes: </w:t>
                  </w:r>
                </w:p>
                <w:p w:rsidR="009F333D" w:rsidRDefault="00DE3C79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Necias: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“Dádenos do voso aceite, </w:t>
                  </w:r>
                  <w:r w:rsidRPr="009F333D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que se nos apagan as lámpadas”.</w:t>
                  </w:r>
                  <w:r w:rsidRPr="009F333D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</w:t>
                  </w:r>
                </w:p>
                <w:p w:rsidR="00694726" w:rsidRDefault="009F333D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4B02F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</w:t>
                  </w:r>
                  <w:r w:rsidR="00DE3C79" w:rsidRPr="004B02F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arrador:</w:t>
                  </w:r>
                  <w:r w:rsidR="00DE3C79" w:rsidRPr="009F333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Pero as prudentes contestaron: </w:t>
                  </w:r>
                </w:p>
                <w:p w:rsidR="009F333D" w:rsidRDefault="00DE3C79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694726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Prudentes:</w:t>
                  </w:r>
                  <w:r w:rsidRPr="004B02F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-“Polo si ou polo non hai bastante para vós e nós, mellor é que vaiades á tenda e comprédesvolo”. </w:t>
                  </w:r>
                </w:p>
                <w:p w:rsidR="004B02F3" w:rsidRDefault="00DE3C79" w:rsidP="004B02F3">
                  <w:pPr>
                    <w:pStyle w:val="Prrafodelista"/>
                    <w:ind w:left="142" w:right="-16" w:hanging="142"/>
                    <w:jc w:val="both"/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</w:pPr>
                  <w:r w:rsidRPr="004B02F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Pr="004B02F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Mentres ían compralo, chegou o esposo, e as que estaban preparadas entraron con el ao banquete de vodas, e pechouse a porta. Máis tarde chegaron tamén as outras virxes, dicindo:</w:t>
                  </w:r>
                  <w:r w:rsidRPr="004B02F3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4B02F3" w:rsidRDefault="00DE3C79" w:rsidP="004B02F3">
                  <w:pPr>
                    <w:pStyle w:val="Prrafodelista"/>
                    <w:ind w:left="142" w:right="-16" w:hanging="142"/>
                    <w:jc w:val="both"/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</w:pPr>
                  <w:r w:rsidRPr="004B02F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Necias:</w:t>
                  </w:r>
                  <w:r w:rsidRPr="004B02F3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  <w:t xml:space="preserve"> -</w:t>
                  </w:r>
                  <w:r w:rsidRPr="004B02F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Señor, señor, ábrenos.</w:t>
                  </w:r>
                  <w:r w:rsidRPr="004B02F3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4B02F3" w:rsidRDefault="00DE3C79" w:rsidP="004B02F3">
                  <w:pPr>
                    <w:pStyle w:val="Prrafodelista"/>
                    <w:ind w:left="142" w:right="-16" w:hanging="142"/>
                    <w:jc w:val="both"/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</w:pPr>
                  <w:r w:rsidRPr="004B02F3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es-ES"/>
                    </w:rPr>
                    <w:t>Xesús:</w:t>
                  </w:r>
                  <w:r w:rsidRPr="004B02F3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  <w:t xml:space="preserve"> Pero el respondeu: </w:t>
                  </w:r>
                </w:p>
                <w:p w:rsidR="004B02F3" w:rsidRPr="00EA37C6" w:rsidRDefault="004B02F3" w:rsidP="004B02F3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Times New Roman" w:hAnsiTheme="minorHAnsi" w:cstheme="minorHAnsi"/>
                      <w:noProof/>
                      <w:sz w:val="20"/>
                      <w:szCs w:val="20"/>
                      <w:lang w:eastAsia="es-ES"/>
                    </w:rPr>
                  </w:pPr>
                  <w:r w:rsidRPr="00EA37C6">
                    <w:rPr>
                      <w:rFonts w:asciiTheme="minorHAnsi" w:eastAsia="Times New Roman" w:hAnsiTheme="minorHAnsi" w:cstheme="minorHAnsi"/>
                      <w:b/>
                      <w:noProof/>
                      <w:sz w:val="20"/>
                      <w:szCs w:val="20"/>
                      <w:lang w:eastAsia="es-ES"/>
                    </w:rPr>
                    <w:t>N</w:t>
                  </w:r>
                  <w:r w:rsidR="00DE3C79" w:rsidRPr="00EA37C6">
                    <w:rPr>
                      <w:rFonts w:asciiTheme="minorHAnsi" w:eastAsia="Times New Roman" w:hAnsiTheme="minorHAnsi" w:cstheme="minorHAnsi"/>
                      <w:b/>
                      <w:noProof/>
                      <w:sz w:val="20"/>
                      <w:szCs w:val="20"/>
                      <w:lang w:eastAsia="es-ES"/>
                    </w:rPr>
                    <w:t xml:space="preserve">oivo: </w:t>
                  </w:r>
                  <w:r w:rsidR="00DE3C79" w:rsidRPr="00EA37C6">
                    <w:rPr>
                      <w:rFonts w:asciiTheme="minorHAnsi" w:eastAsia="Times New Roman" w:hAnsiTheme="minorHAnsi" w:cstheme="minorHAnsi"/>
                      <w:noProof/>
                      <w:sz w:val="20"/>
                      <w:szCs w:val="20"/>
                      <w:lang w:eastAsia="es-ES"/>
                    </w:rPr>
                    <w:t>-“</w:t>
                  </w:r>
                  <w:r w:rsidR="00DE3C79" w:rsidRPr="00EA37C6">
                    <w:rPr>
                      <w:rFonts w:asciiTheme="minorHAnsi" w:eastAsia="Times New Roman" w:hAnsiTheme="minorHAnsi" w:cstheme="minorHAnsi"/>
                      <w:i/>
                      <w:noProof/>
                      <w:sz w:val="20"/>
                      <w:szCs w:val="20"/>
                      <w:lang w:eastAsia="es-ES"/>
                    </w:rPr>
                    <w:t xml:space="preserve">En verdade dígovos que non vos coñezo”. </w:t>
                  </w:r>
                </w:p>
                <w:p w:rsidR="009F4261" w:rsidRPr="00EA37C6" w:rsidRDefault="00DE3C79" w:rsidP="00EA37C6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 w:rsidRPr="004B02F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Xesús:</w:t>
                  </w:r>
                  <w:r w:rsidRPr="004B02F3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EA37C6">
                    <w:rPr>
                      <w:rFonts w:asciiTheme="minorHAnsi" w:eastAsia="Times New Roman" w:hAnsiTheme="minorHAnsi" w:cstheme="minorHAnsi"/>
                      <w:noProof/>
                      <w:sz w:val="20"/>
                      <w:szCs w:val="20"/>
                      <w:lang w:eastAsia="es-ES"/>
                    </w:rPr>
                    <w:t>Po</w:t>
                  </w:r>
                  <w:r w:rsidR="004B02F3" w:rsidRPr="00EA37C6">
                    <w:rPr>
                      <w:rFonts w:asciiTheme="minorHAnsi" w:eastAsia="Times New Roman" w:hAnsiTheme="minorHAnsi" w:cstheme="minorHAnsi"/>
                      <w:noProof/>
                      <w:sz w:val="20"/>
                      <w:szCs w:val="20"/>
                      <w:lang w:eastAsia="es-ES"/>
                    </w:rPr>
                    <w:t xml:space="preserve">lo </w:t>
                  </w:r>
                  <w:r w:rsidRPr="00EA37C6">
                    <w:rPr>
                      <w:rFonts w:asciiTheme="minorHAnsi" w:eastAsia="Times New Roman" w:hAnsiTheme="minorHAnsi" w:cstheme="minorHAnsi"/>
                      <w:noProof/>
                      <w:sz w:val="20"/>
                      <w:szCs w:val="20"/>
                      <w:lang w:eastAsia="es-ES"/>
                    </w:rPr>
                    <w:t>tanto,</w:t>
                  </w:r>
                  <w:r w:rsidRPr="004B02F3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EA37C6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velade, porque non sabedes o día nin a hora». 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Palabra d</w:t>
                  </w:r>
                  <w:r w:rsidR="00EA37C6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o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Señor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.  </w:t>
                  </w:r>
                </w:p>
                <w:p w:rsidR="009F4261" w:rsidRPr="00A9641A" w:rsidRDefault="009F4261" w:rsidP="009F4261">
                  <w:pPr>
                    <w:pStyle w:val="Prrafodelista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r w:rsidR="00DE3C79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Xesús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-Voz-Necias-Prudentes-No</w:t>
                  </w:r>
                  <w:r w:rsidR="00EA37C6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i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vo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9F4261" w:rsidRPr="008E1BD2" w:rsidRDefault="009F4261" w:rsidP="009F42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F4261" w:rsidRDefault="009F4261" w:rsidP="009F426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7D643A" w:rsidP="00BA3861">
      <w:pPr>
        <w:pStyle w:val="Textodebloque"/>
        <w:ind w:left="0" w:firstLine="66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-111125</wp:posOffset>
            </wp:positionV>
            <wp:extent cx="1529715" cy="1240155"/>
            <wp:effectExtent l="19050" t="0" r="0" b="0"/>
            <wp:wrapThrough wrapText="bothSides">
              <wp:wrapPolygon edited="0">
                <wp:start x="-269" y="0"/>
                <wp:lineTo x="-269" y="21235"/>
                <wp:lineTo x="21519" y="21235"/>
                <wp:lineTo x="21519" y="0"/>
                <wp:lineTo x="-269" y="0"/>
              </wp:wrapPolygon>
            </wp:wrapThrough>
            <wp:docPr id="4" name="Imagen 4" descr="Por qué se daña la batería del móvil? 7 causas más comunes - ¿Ya lo sabí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 qué se daña la batería del móvil? 7 causas más comunes - ¿Ya lo sabías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16" r="1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35E84" w:rsidRDefault="00135E84" w:rsidP="003C2DD2">
      <w:pPr>
        <w:pStyle w:val="Textodebloque"/>
        <w:ind w:firstLine="66"/>
        <w:rPr>
          <w:noProof/>
        </w:rPr>
      </w:pPr>
    </w:p>
    <w:p w:rsidR="00135E84" w:rsidRDefault="00135E84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1A22E7" w:rsidP="00135E84">
      <w:pPr>
        <w:pStyle w:val="Textodebloque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-1905</wp:posOffset>
            </wp:positionV>
            <wp:extent cx="1616075" cy="1613535"/>
            <wp:effectExtent l="19050" t="0" r="317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C22" w:rsidRDefault="000A2C22" w:rsidP="009F333D">
      <w:pPr>
        <w:pStyle w:val="Textodebloque"/>
        <w:ind w:left="0" w:firstLine="0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Pr="009F333D" w:rsidRDefault="00932975" w:rsidP="00135E84">
      <w:pPr>
        <w:pStyle w:val="Textodebloque"/>
        <w:jc w:val="center"/>
        <w:rPr>
          <w:b/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DF27D3" w:rsidRDefault="00DF27D3" w:rsidP="00135E84">
      <w:pPr>
        <w:pStyle w:val="Textodebloque"/>
        <w:jc w:val="center"/>
        <w:rPr>
          <w:noProof/>
        </w:rPr>
      </w:pPr>
    </w:p>
    <w:p w:rsidR="0067786B" w:rsidRDefault="00DF27D3" w:rsidP="00135E84">
      <w:pPr>
        <w:pStyle w:val="Textodebloque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3977261</wp:posOffset>
            </wp:positionH>
            <wp:positionV relativeFrom="paragraph">
              <wp:posOffset>-12956</wp:posOffset>
            </wp:positionV>
            <wp:extent cx="1744435" cy="1217221"/>
            <wp:effectExtent l="19050" t="0" r="8165" b="0"/>
            <wp:wrapNone/>
            <wp:docPr id="9" name="Imagen 2" descr="C:\Users\Usuario\Desktop\Misa Niños\Evan-20-Ord-A-25-34\dibu 8 de noviembre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0-Ord-A-25-34\dibu 8 de noviembre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8" r="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35" cy="121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DF27D3" w:rsidP="00135E84">
      <w:pPr>
        <w:pStyle w:val="Textodebloque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-85725</wp:posOffset>
            </wp:positionV>
            <wp:extent cx="1263015" cy="836930"/>
            <wp:effectExtent l="19050" t="0" r="0" b="0"/>
            <wp:wrapThrough wrapText="bothSides">
              <wp:wrapPolygon edited="0">
                <wp:start x="-326" y="0"/>
                <wp:lineTo x="-326" y="21141"/>
                <wp:lineTo x="21502" y="21141"/>
                <wp:lineTo x="21502" y="0"/>
                <wp:lineTo x="-326" y="0"/>
              </wp:wrapPolygon>
            </wp:wrapThrough>
            <wp:docPr id="5" name="Imagen 7" descr="Predicando el Evangelio de Cris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icando el Evangelio de Cristo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A69" w:rsidRDefault="00390A69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F33E75" w:rsidP="002413D1">
      <w:pPr>
        <w:pStyle w:val="Textodebloque"/>
        <w:rPr>
          <w:noProof/>
        </w:rPr>
      </w:pPr>
      <w:r w:rsidRPr="00F33E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3" type="#_x0000_t202" style="position:absolute;left:0;text-align:left;margin-left:20.8pt;margin-top:1.95pt;width:353.45pt;height:504.85pt;z-index:-251663873" wrapcoords="-46 -30 -46 21600 275 21721 275 21811 21967 21811 21967 242 21646 -30 -46 -30" strokecolor="red" strokeweight=".25pt">
            <v:shadow on="t" color="#548dd4" opacity=".5" offset="6pt,6pt"/>
            <v:textbox style="mso-next-textbox:#_x0000_s1423">
              <w:txbxContent>
                <w:p w:rsidR="00B55EAA" w:rsidRPr="00881AC3" w:rsidRDefault="00EA37C6" w:rsidP="00F65650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EN</w:t>
                  </w:r>
                  <w:r w:rsidR="00881AC3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CHE A TÚA LÁMPADA</w:t>
                  </w:r>
                </w:p>
                <w:p w:rsidR="00F95B9F" w:rsidRPr="00881AC3" w:rsidRDefault="00F95B9F" w:rsidP="00F95B9F">
                  <w:pPr>
                    <w:pStyle w:val="Prrafodelista"/>
                    <w:spacing w:after="0" w:line="240" w:lineRule="atLeast"/>
                    <w:ind w:left="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6C2789" w:rsidRPr="00881AC3">
                    <w:rPr>
                      <w:rFonts w:ascii="Lucida Sans" w:hAnsi="Lucida Sans"/>
                      <w:b/>
                      <w:color w:val="00B050"/>
                    </w:rPr>
                    <w:t>No</w:t>
                  </w:r>
                  <w:r w:rsidR="00EA37C6" w:rsidRPr="00881AC3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6C2789"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 te </w:t>
                  </w:r>
                  <w:r w:rsidR="00EA37C6" w:rsidRPr="00881AC3">
                    <w:rPr>
                      <w:rFonts w:ascii="Lucida Sans" w:hAnsi="Lucida Sans"/>
                      <w:b/>
                      <w:color w:val="00B050"/>
                    </w:rPr>
                    <w:t>esquezas</w:t>
                  </w:r>
                  <w:r w:rsidR="006C2789"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 d</w:t>
                  </w:r>
                  <w:r w:rsidR="00EA37C6" w:rsidRPr="00881AC3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6C2789"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 cargador</w:t>
                  </w:r>
                </w:p>
                <w:p w:rsidR="00B73FF9" w:rsidRPr="00881AC3" w:rsidRDefault="00F95B9F" w:rsidP="00F95B9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F2F80" w:rsidRPr="00881AC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C2789" w:rsidRPr="00881AC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</w:t>
                  </w:r>
                  <w:r w:rsidR="00E35200" w:rsidRPr="00881AC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ando saímos da casa para unha camiñada cos amigos, tratamos de levar </w:t>
                  </w:r>
                  <w:r w:rsidR="00E35200" w:rsidRPr="00881AC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na mochila </w:t>
                  </w:r>
                  <w:r w:rsidR="00E35200" w:rsidRPr="00881AC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 necesario para o día. Como non queremos quedar incomunicados, non nos esquecemos do cargador do móbil e non vén mal unha lanterna por se nos metemos na noite. Antes, para ver de noite, levaban unha lampadiña de aceite, con líquido de reposto.</w:t>
                  </w:r>
                </w:p>
                <w:p w:rsidR="00F95B9F" w:rsidRPr="00881AC3" w:rsidRDefault="001B418F" w:rsidP="00F95B9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E35200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levas n</w:t>
                  </w:r>
                  <w:r w:rsidR="00E35200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</w:t>
                  </w:r>
                  <w:r w:rsidR="00E35200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mochila para </w:t>
                  </w:r>
                  <w:r w:rsidR="00E35200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via</w:t>
                  </w:r>
                  <w:r w:rsidR="00E35200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</w:t>
                  </w:r>
                  <w:r w:rsidR="00B73FF9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E35200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importante a batería</w:t>
                  </w:r>
                  <w:r w:rsidR="00F95B9F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1B418F" w:rsidRPr="00881AC3" w:rsidRDefault="00F95B9F" w:rsidP="00F95B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881AC3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881AC3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E35200" w:rsidRPr="00881AC3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580F3E" w:rsidRPr="00881AC3">
                    <w:rPr>
                      <w:rFonts w:ascii="Lucida Sans" w:hAnsi="Lucida Sans"/>
                      <w:b/>
                      <w:color w:val="00B050"/>
                    </w:rPr>
                    <w:t>Necesitas cargar a lámpa</w:t>
                  </w:r>
                  <w:r w:rsidR="00E35200" w:rsidRPr="00881AC3">
                    <w:rPr>
                      <w:rFonts w:ascii="Lucida Sans" w:hAnsi="Lucida Sans"/>
                      <w:b/>
                      <w:color w:val="00B050"/>
                    </w:rPr>
                    <w:t>d</w:t>
                  </w:r>
                  <w:r w:rsidR="00580F3E" w:rsidRPr="00881AC3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</w:p>
                <w:p w:rsidR="001B418F" w:rsidRPr="00881AC3" w:rsidRDefault="00B22B6D" w:rsidP="00E3520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881A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E225D" w:rsidRPr="00881A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35200" w:rsidRPr="00881AC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No evanxeo deste día, </w:t>
                  </w:r>
                  <w:r w:rsidR="00E35200" w:rsidRPr="00881AC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Xesús conta aos discípulos a parábola das dez doncelas</w:t>
                  </w:r>
                  <w:r w:rsidR="00E35200" w:rsidRPr="00881AC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convidadas a unha festa. Para entrar había que levar aceite suficiente na lámpada para non quedar ás escuras. Cinco levan as lámpadas cheas de aceite e entran ao encontro co noivo, pero as outras cinco quedan fóra porque as súas lámpadas xa non iluminan. E perdéronse a festa.</w:t>
                  </w:r>
                  <w:r w:rsidR="00E35200" w:rsidRPr="00881AC3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</w:p>
                <w:p w:rsidR="00B83F60" w:rsidRPr="00881AC3" w:rsidRDefault="0091222A" w:rsidP="0091222A">
                  <w:pPr>
                    <w:spacing w:line="200" w:lineRule="atLeast"/>
                    <w:ind w:left="284" w:right="-30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881A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Parábola das 10 </w:t>
                  </w:r>
                  <w:r w:rsidR="00E35200" w:rsidRPr="00881A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doncelas</w:t>
                  </w:r>
                  <w:r w:rsidRPr="00881A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, película: </w:t>
                  </w:r>
                  <w:hyperlink r:id="rId13" w:history="1">
                    <w:r w:rsidRPr="00881AC3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https://www.youtube.com/watch?v=Ok26cNLsNIc</w:t>
                    </w:r>
                  </w:hyperlink>
                </w:p>
                <w:p w:rsidR="00F95B9F" w:rsidRPr="00881AC3" w:rsidRDefault="00F95B9F" w:rsidP="008953BF">
                  <w:pPr>
                    <w:spacing w:line="200" w:lineRule="atLeast"/>
                    <w:ind w:left="1134" w:right="539" w:hanging="99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E35200"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E35200"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E35200"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Pr="00881A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70A2D" w:rsidRPr="00881AC3" w:rsidRDefault="00170A2D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Na vida necesitamos ir </w:t>
                  </w:r>
                  <w:r w:rsidRPr="00881AC3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coas baterías cargadas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para ver na escuridade, comunicarnos, non quedarnos illados... </w:t>
                  </w:r>
                </w:p>
                <w:p w:rsidR="00170A2D" w:rsidRPr="00881AC3" w:rsidRDefault="00170A2D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Isto é o que comezamos a facer </w:t>
                  </w:r>
                  <w:r w:rsidRPr="00881AC3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no bautismo.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Neste sacramento únxesenos co aceite: co Óleo recibimos a fortaleza para ser testemuñas do Señor, co Crisma entramos a formar parte da gran familia de la Ig</w:t>
                  </w:r>
                  <w:r w:rsid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rex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a. E prendemos a candea da fe na luz de Cristo, para encher de luz o mundo. </w:t>
                  </w:r>
                </w:p>
                <w:p w:rsidR="00170A2D" w:rsidRPr="00881AC3" w:rsidRDefault="00170A2D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O que segue a Xesús necesita </w:t>
                  </w:r>
                  <w:r w:rsidRPr="00881AC3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do aceite de Cristo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, algo fundamental para poder funcionar. Por iso, non sexamos necios senón espelidos, </w:t>
                  </w:r>
                  <w:r w:rsidRPr="00881AC3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necesitamos da conexión con Cristo, sen ela non podemos iluminar. </w:t>
                  </w:r>
                </w:p>
                <w:p w:rsidR="00170A2D" w:rsidRPr="00881AC3" w:rsidRDefault="00170A2D" w:rsidP="00170A2D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Pero tranquilos, este aceite é gratuíto, é un don, </w:t>
                  </w:r>
                  <w:r w:rsidRPr="00881AC3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expéndese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na oración, abríndonos a Xesús, estando atentos ao encontro con El. </w:t>
                  </w:r>
                </w:p>
                <w:p w:rsidR="00DF27D3" w:rsidRPr="00881AC3" w:rsidRDefault="00170A2D" w:rsidP="00170A2D">
                  <w:pPr>
                    <w:pStyle w:val="Prrafodelista"/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</w:pP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      </w:t>
                  </w:r>
                  <w:r w:rsidR="00065FD5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R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eparados, VerboDivino-2023, reflexión</w:t>
                  </w:r>
                  <w:r w:rsid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:</w:t>
                  </w:r>
                  <w:proofErr w:type="spellStart"/>
                  <w:r w:rsidRPr="00881AC3">
                    <w:rPr>
                      <w:rStyle w:val="Hipervnculo"/>
                      <w:rFonts w:asciiTheme="minorHAnsi" w:hAnsiTheme="minorHAnsi" w:cstheme="minorHAnsi"/>
                      <w:lang w:eastAsia="es-ES"/>
                    </w:rPr>
                    <w:t>ttps</w:t>
                  </w:r>
                  <w:proofErr w:type="spellEnd"/>
                  <w:r w:rsidRPr="00881AC3">
                    <w:rPr>
                      <w:rStyle w:val="Hipervnculo"/>
                      <w:rFonts w:asciiTheme="minorHAnsi" w:hAnsiTheme="minorHAnsi" w:cstheme="minorHAnsi"/>
                      <w:lang w:eastAsia="es-ES"/>
                    </w:rPr>
                    <w:t>://</w:t>
                  </w:r>
                  <w:proofErr w:type="spellStart"/>
                  <w:r w:rsidRPr="00881AC3">
                    <w:rPr>
                      <w:rStyle w:val="Hipervnculo"/>
                      <w:rFonts w:asciiTheme="minorHAnsi" w:hAnsiTheme="minorHAnsi" w:cstheme="minorHAnsi"/>
                      <w:lang w:eastAsia="es-ES"/>
                    </w:rPr>
                    <w:t>youtu.be</w:t>
                  </w:r>
                  <w:proofErr w:type="spellEnd"/>
                  <w:r w:rsidRPr="00881AC3">
                    <w:rPr>
                      <w:rStyle w:val="Hipervnculo"/>
                      <w:rFonts w:asciiTheme="minorHAnsi" w:hAnsiTheme="minorHAnsi" w:cstheme="minorHAnsi"/>
                      <w:lang w:eastAsia="es-ES"/>
                    </w:rPr>
                    <w:t>/zjpSJF7R9rs</w:t>
                  </w:r>
                  <w:r w:rsidRPr="00881AC3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580F3E" w:rsidRPr="00881AC3" w:rsidRDefault="00580F3E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426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Iluminas os que te rodean? </w:t>
                  </w:r>
                  <w:r w:rsidR="00170A2D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on</w:t>
                  </w:r>
                  <w:r w:rsidR="00170A2D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ctas</w:t>
                  </w:r>
                  <w:r w:rsidR="00170A2D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m</w:t>
                  </w:r>
                  <w:r w:rsidR="00170A2D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iúdo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con </w:t>
                  </w:r>
                  <w:r w:rsidR="00170A2D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</w:t>
                  </w:r>
                  <w:r w:rsidR="00C770DE" w:rsidRPr="00881A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F95B9F" w:rsidRPr="00881AC3" w:rsidRDefault="00580F3E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284"/>
                    <w:rPr>
                      <w:rFonts w:ascii="Lucida Sans" w:hAnsi="Lucida Sans"/>
                      <w:b/>
                      <w:color w:val="00B050"/>
                    </w:rPr>
                  </w:pPr>
                  <w:r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3. </w:t>
                  </w:r>
                  <w:r w:rsidR="00F95B9F"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170A2D" w:rsidRPr="00881AC3">
                    <w:rPr>
                      <w:rFonts w:ascii="Lucida Sans" w:hAnsi="Lucida Sans"/>
                      <w:b/>
                      <w:color w:val="00B050"/>
                    </w:rPr>
                    <w:t>Enche a</w:t>
                  </w:r>
                  <w:r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 t</w:t>
                  </w:r>
                  <w:r w:rsidR="00170A2D" w:rsidRPr="00881AC3">
                    <w:rPr>
                      <w:rFonts w:ascii="Lucida Sans" w:hAnsi="Lucida Sans"/>
                      <w:b/>
                      <w:color w:val="00B050"/>
                    </w:rPr>
                    <w:t>úa</w:t>
                  </w:r>
                  <w:r w:rsidRPr="00881AC3">
                    <w:rPr>
                      <w:rFonts w:ascii="Lucida Sans" w:hAnsi="Lucida Sans"/>
                      <w:b/>
                      <w:color w:val="00B050"/>
                    </w:rPr>
                    <w:t xml:space="preserve"> lámpa</w:t>
                  </w:r>
                  <w:r w:rsidR="00881AC3">
                    <w:rPr>
                      <w:rFonts w:ascii="Lucida Sans" w:hAnsi="Lucida Sans"/>
                      <w:b/>
                      <w:color w:val="00B050"/>
                    </w:rPr>
                    <w:t>d</w:t>
                  </w:r>
                  <w:r w:rsidRPr="00881AC3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</w:p>
                <w:p w:rsidR="00170A2D" w:rsidRPr="00881AC3" w:rsidRDefault="00285CE1" w:rsidP="008953B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 w:rsidR="00385C50" w:rsidRPr="00881AC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70A2D" w:rsidRPr="00881AC3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Facemos un momento de oración en familia. Poñemos unha candea e acendémola. Lemos o evanxeo do domingo. Facemos</w:t>
                  </w:r>
                  <w:r w:rsidR="00170A2D" w:rsidRPr="00881AC3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="00170A2D" w:rsidRPr="00881AC3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algunha súplica ou damos grazas. </w:t>
                  </w:r>
                </w:p>
                <w:p w:rsidR="00985C42" w:rsidRPr="00881AC3" w:rsidRDefault="00170A2D" w:rsidP="008953B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881AC3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- Hoxe celébrase o </w:t>
                  </w:r>
                  <w:r w:rsidRPr="00881AC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Día de la Ig</w:t>
                  </w:r>
                  <w:r w:rsidR="00881AC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rex</w:t>
                  </w:r>
                  <w:r w:rsidRPr="00881AC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a Diocesana</w:t>
                  </w:r>
                  <w:r w:rsidRPr="00881AC3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. Falamos da nosa diocese, das actividades que se realizan, do bispo. Vemos o suxestivo vídeo: </w:t>
                  </w:r>
                  <w:r w:rsidR="00985C42" w:rsidRPr="00881AC3">
                    <w:rPr>
                      <w:rFonts w:asciiTheme="minorHAnsi" w:hAnsiTheme="minorHAnsi" w:cstheme="minorHAnsi"/>
                      <w:b/>
                      <w:color w:val="1F497D" w:themeColor="text2"/>
                      <w:sz w:val="12"/>
                      <w:szCs w:val="12"/>
                    </w:rPr>
                    <w:t>Orgullosos d</w:t>
                  </w:r>
                  <w:r w:rsidRPr="00881AC3">
                    <w:rPr>
                      <w:rFonts w:asciiTheme="minorHAnsi" w:hAnsiTheme="minorHAnsi" w:cstheme="minorHAnsi"/>
                      <w:b/>
                      <w:color w:val="1F497D" w:themeColor="text2"/>
                      <w:sz w:val="12"/>
                      <w:szCs w:val="12"/>
                    </w:rPr>
                    <w:t>a</w:t>
                  </w:r>
                  <w:r w:rsidR="00985C42" w:rsidRPr="00881AC3">
                    <w:rPr>
                      <w:rFonts w:asciiTheme="minorHAnsi" w:hAnsiTheme="minorHAnsi" w:cstheme="minorHAnsi"/>
                      <w:b/>
                      <w:color w:val="1F497D" w:themeColor="text2"/>
                      <w:sz w:val="12"/>
                      <w:szCs w:val="12"/>
                    </w:rPr>
                    <w:t xml:space="preserve"> n</w:t>
                  </w:r>
                  <w:r w:rsidRPr="00881AC3">
                    <w:rPr>
                      <w:rFonts w:asciiTheme="minorHAnsi" w:hAnsiTheme="minorHAnsi" w:cstheme="minorHAnsi"/>
                      <w:b/>
                      <w:color w:val="1F497D" w:themeColor="text2"/>
                      <w:sz w:val="12"/>
                      <w:szCs w:val="12"/>
                    </w:rPr>
                    <w:t>osa</w:t>
                  </w:r>
                  <w:r w:rsidR="00985C42" w:rsidRPr="00881AC3">
                    <w:rPr>
                      <w:rFonts w:asciiTheme="minorHAnsi" w:hAnsiTheme="minorHAnsi" w:cstheme="minorHAnsi"/>
                      <w:b/>
                      <w:color w:val="1F497D" w:themeColor="text2"/>
                      <w:sz w:val="12"/>
                      <w:szCs w:val="12"/>
                    </w:rPr>
                    <w:t xml:space="preserve"> fe: </w:t>
                  </w:r>
                  <w:r w:rsidR="00985C42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  coment</w:t>
                  </w:r>
                  <w:r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á</w:t>
                  </w:r>
                  <w:r w:rsidR="00985C42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mo</w:t>
                  </w:r>
                  <w:r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lo</w:t>
                  </w:r>
                  <w:r w:rsidR="00985C42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s.</w:t>
                  </w:r>
                  <w:r w:rsidR="00C47DF9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Vive con orgullo pertencer a esta familia</w:t>
                  </w:r>
                  <w:r w:rsidR="007D643A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, no</w:t>
                  </w:r>
                  <w:r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n </w:t>
                  </w:r>
                  <w:r w:rsidR="007D643A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te averg</w:t>
                  </w:r>
                  <w:r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oñes</w:t>
                  </w:r>
                  <w:r w:rsidR="007D643A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d</w:t>
                  </w:r>
                  <w:r w:rsidR="00881AC3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os</w:t>
                  </w:r>
                  <w:r w:rsidR="007D643A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los sí</w:t>
                  </w:r>
                  <w:r w:rsidR="00C47DF9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mbolos reli</w:t>
                  </w:r>
                  <w:r w:rsidR="00881AC3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x</w:t>
                  </w:r>
                  <w:r w:rsidR="00C47DF9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iosos, de que te ve</w:t>
                  </w:r>
                  <w:r w:rsidR="00881AC3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x</w:t>
                  </w:r>
                  <w:r w:rsidR="00C47DF9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an como seguidor de </w:t>
                  </w:r>
                  <w:r w:rsidR="00881AC3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X</w:t>
                  </w:r>
                  <w:r w:rsidR="00C47DF9" w:rsidRPr="00881AC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esús.</w:t>
                  </w:r>
                </w:p>
                <w:p w:rsidR="00C47DF9" w:rsidRPr="00881AC3" w:rsidRDefault="00D46971" w:rsidP="00C47DF9">
                  <w:pPr>
                    <w:pStyle w:val="Textodebloque"/>
                    <w:rPr>
                      <w:rFonts w:asciiTheme="minorHAnsi" w:hAnsiTheme="minorHAnsi" w:cstheme="minorHAnsi"/>
                      <w:noProof/>
                      <w:color w:val="1F497D" w:themeColor="text2"/>
                      <w:sz w:val="18"/>
                      <w:szCs w:val="18"/>
                    </w:rPr>
                  </w:pPr>
                  <w:r w:rsidRPr="00881AC3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Canto: </w:t>
                  </w:r>
                  <w:r w:rsidR="00C47DF9" w:rsidRPr="00881AC3">
                    <w:rPr>
                      <w:rFonts w:asciiTheme="minorHAnsi" w:hAnsiTheme="minorHAnsi" w:cstheme="minorHAnsi"/>
                      <w:noProof/>
                      <w:color w:val="1F497D" w:themeColor="text2"/>
                      <w:sz w:val="18"/>
                      <w:szCs w:val="18"/>
                    </w:rPr>
                    <w:t>Somos un</w:t>
                  </w:r>
                  <w:r w:rsidR="00881AC3" w:rsidRPr="00881AC3">
                    <w:rPr>
                      <w:rFonts w:asciiTheme="minorHAnsi" w:hAnsiTheme="minorHAnsi" w:cstheme="minorHAnsi"/>
                      <w:noProof/>
                      <w:color w:val="1F497D" w:themeColor="text2"/>
                      <w:sz w:val="18"/>
                      <w:szCs w:val="18"/>
                    </w:rPr>
                    <w:t>h</w:t>
                  </w:r>
                  <w:r w:rsidR="00C47DF9" w:rsidRPr="00881AC3">
                    <w:rPr>
                      <w:rFonts w:asciiTheme="minorHAnsi" w:hAnsiTheme="minorHAnsi" w:cstheme="minorHAnsi"/>
                      <w:noProof/>
                      <w:color w:val="1F497D" w:themeColor="text2"/>
                      <w:sz w:val="18"/>
                      <w:szCs w:val="18"/>
                    </w:rPr>
                    <w:t xml:space="preserve">a familia, Migueli: </w:t>
                  </w:r>
                  <w:hyperlink r:id="rId14" w:history="1">
                    <w:r w:rsidR="00170A2D" w:rsidRPr="00881AC3">
                      <w:rPr>
                        <w:rStyle w:val="Hipervnculo"/>
                        <w:rFonts w:asciiTheme="minorHAnsi" w:hAnsiTheme="minorHAnsi" w:cstheme="minorHAnsi"/>
                        <w:noProof/>
                        <w:sz w:val="18"/>
                        <w:szCs w:val="18"/>
                      </w:rPr>
                      <w:t>http://youtu.be/watch?v=yO_uNgRry98</w:t>
                    </w:r>
                  </w:hyperlink>
                </w:p>
                <w:p w:rsidR="00F95B9F" w:rsidRPr="00881AC3" w:rsidRDefault="00881AC3" w:rsidP="00881AC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7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Sín</w:t>
                  </w:r>
                  <w:r w:rsidR="00985C42"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te</w:t>
                  </w:r>
                  <w:r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te</w:t>
                  </w:r>
                  <w:r w:rsidR="00985C42"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 xml:space="preserve"> orgulloso d</w:t>
                  </w:r>
                  <w:r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a</w:t>
                  </w:r>
                  <w:r w:rsidR="00985C42"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 xml:space="preserve"> n</w:t>
                  </w:r>
                  <w:r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osa</w:t>
                  </w:r>
                  <w:r w:rsidR="00985C42"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 xml:space="preserve"> fe? </w:t>
                  </w:r>
                  <w:r w:rsidR="00F95B9F"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Pr="00881AC3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F95B9F" w:rsidRPr="00881AC3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 va</w:t>
                  </w:r>
                  <w:r w:rsidR="00F95B9F" w:rsidRPr="00881AC3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s </w:t>
                  </w:r>
                  <w:r w:rsidRPr="00881AC3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f</w:t>
                  </w:r>
                  <w:r w:rsidR="00F95B9F" w:rsidRPr="00881AC3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acer?</w:t>
                  </w:r>
                </w:p>
                <w:p w:rsidR="00334638" w:rsidRPr="00CB6C32" w:rsidRDefault="00334638" w:rsidP="0033463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Pr="00CB6C32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Pr="00BF3EE5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Pr="00764BE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170A2D" w:rsidP="002413D1">
      <w:pPr>
        <w:pStyle w:val="Textodebloque"/>
        <w:rPr>
          <w:noProof/>
        </w:rPr>
      </w:pPr>
      <w:r>
        <w:rPr>
          <w:noProof/>
        </w:rPr>
        <w:tab/>
      </w: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sectPr w:rsidR="009F426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A416598"/>
    <w:multiLevelType w:val="hybridMultilevel"/>
    <w:tmpl w:val="A176C43E"/>
    <w:lvl w:ilvl="0" w:tplc="04AA51E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6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03318CF"/>
    <w:multiLevelType w:val="hybridMultilevel"/>
    <w:tmpl w:val="B5E23188"/>
    <w:lvl w:ilvl="0" w:tplc="BA92093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7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4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5"/>
  </w:num>
  <w:num w:numId="5">
    <w:abstractNumId w:val="8"/>
  </w:num>
  <w:num w:numId="6">
    <w:abstractNumId w:val="29"/>
  </w:num>
  <w:num w:numId="7">
    <w:abstractNumId w:val="11"/>
  </w:num>
  <w:num w:numId="8">
    <w:abstractNumId w:val="19"/>
  </w:num>
  <w:num w:numId="9">
    <w:abstractNumId w:val="18"/>
  </w:num>
  <w:num w:numId="10">
    <w:abstractNumId w:val="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6"/>
  </w:num>
  <w:num w:numId="14">
    <w:abstractNumId w:val="23"/>
  </w:num>
  <w:num w:numId="15">
    <w:abstractNumId w:val="9"/>
  </w:num>
  <w:num w:numId="16">
    <w:abstractNumId w:val="24"/>
  </w:num>
  <w:num w:numId="17">
    <w:abstractNumId w:val="31"/>
  </w:num>
  <w:num w:numId="18">
    <w:abstractNumId w:val="34"/>
  </w:num>
  <w:num w:numId="19">
    <w:abstractNumId w:val="22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30"/>
  </w:num>
  <w:num w:numId="23">
    <w:abstractNumId w:val="27"/>
  </w:num>
  <w:num w:numId="24">
    <w:abstractNumId w:val="32"/>
  </w:num>
  <w:num w:numId="25">
    <w:abstractNumId w:val="13"/>
  </w:num>
  <w:num w:numId="26">
    <w:abstractNumId w:val="20"/>
  </w:num>
  <w:num w:numId="27">
    <w:abstractNumId w:val="0"/>
  </w:num>
  <w:num w:numId="28">
    <w:abstractNumId w:val="16"/>
  </w:num>
  <w:num w:numId="29">
    <w:abstractNumId w:val="12"/>
  </w:num>
  <w:num w:numId="30">
    <w:abstractNumId w:val="1"/>
  </w:num>
  <w:num w:numId="31">
    <w:abstractNumId w:val="26"/>
  </w:num>
  <w:num w:numId="32">
    <w:abstractNumId w:val="17"/>
  </w:num>
  <w:num w:numId="33">
    <w:abstractNumId w:val="33"/>
  </w:num>
  <w:num w:numId="34">
    <w:abstractNumId w:val="21"/>
  </w:num>
  <w:num w:numId="35">
    <w:abstractNumId w:val="10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embedSystemFonts/>
  <w:proofState w:spelling="clean" w:grammar="clean"/>
  <w:attachedTemplate r:id="rId1"/>
  <w:stylePaneFormatFilter w:val="3F01"/>
  <w:defaultTabStop w:val="708"/>
  <w:hyphenationZone w:val="425"/>
  <w:noPunctuationKerning/>
  <w:characterSpacingControl w:val="doNotCompress"/>
  <w:savePreviewPicture/>
  <w:compat/>
  <w:rsids>
    <w:rsidRoot w:val="00411BC0"/>
    <w:rsid w:val="0000077D"/>
    <w:rsid w:val="00001B8A"/>
    <w:rsid w:val="00002334"/>
    <w:rsid w:val="000065E9"/>
    <w:rsid w:val="00010160"/>
    <w:rsid w:val="000108A6"/>
    <w:rsid w:val="00013685"/>
    <w:rsid w:val="00014432"/>
    <w:rsid w:val="000145EA"/>
    <w:rsid w:val="00015646"/>
    <w:rsid w:val="00017A62"/>
    <w:rsid w:val="00021FF0"/>
    <w:rsid w:val="000224C5"/>
    <w:rsid w:val="00026E70"/>
    <w:rsid w:val="0003026E"/>
    <w:rsid w:val="00031469"/>
    <w:rsid w:val="00033E59"/>
    <w:rsid w:val="00034332"/>
    <w:rsid w:val="00034C90"/>
    <w:rsid w:val="00034CB2"/>
    <w:rsid w:val="00034DCD"/>
    <w:rsid w:val="00035219"/>
    <w:rsid w:val="000359E7"/>
    <w:rsid w:val="00044397"/>
    <w:rsid w:val="00046E7B"/>
    <w:rsid w:val="0004797F"/>
    <w:rsid w:val="00050F54"/>
    <w:rsid w:val="0005305F"/>
    <w:rsid w:val="000530E6"/>
    <w:rsid w:val="000555A2"/>
    <w:rsid w:val="000555F4"/>
    <w:rsid w:val="00057075"/>
    <w:rsid w:val="00057FA3"/>
    <w:rsid w:val="00061F5A"/>
    <w:rsid w:val="000631C7"/>
    <w:rsid w:val="000644DE"/>
    <w:rsid w:val="0006521F"/>
    <w:rsid w:val="00065FD5"/>
    <w:rsid w:val="000678B8"/>
    <w:rsid w:val="000733E8"/>
    <w:rsid w:val="0008050B"/>
    <w:rsid w:val="00082C9E"/>
    <w:rsid w:val="00084CB4"/>
    <w:rsid w:val="00085536"/>
    <w:rsid w:val="00091801"/>
    <w:rsid w:val="00093C10"/>
    <w:rsid w:val="00094B42"/>
    <w:rsid w:val="0009705C"/>
    <w:rsid w:val="000A2781"/>
    <w:rsid w:val="000A2C22"/>
    <w:rsid w:val="000A3DFB"/>
    <w:rsid w:val="000A64EB"/>
    <w:rsid w:val="000A6964"/>
    <w:rsid w:val="000A69FE"/>
    <w:rsid w:val="000B0540"/>
    <w:rsid w:val="000B2223"/>
    <w:rsid w:val="000B7252"/>
    <w:rsid w:val="000C0433"/>
    <w:rsid w:val="000C0AFC"/>
    <w:rsid w:val="000C0E9A"/>
    <w:rsid w:val="000C1491"/>
    <w:rsid w:val="000C1F40"/>
    <w:rsid w:val="000C3B04"/>
    <w:rsid w:val="000C62D7"/>
    <w:rsid w:val="000D237B"/>
    <w:rsid w:val="000E21D9"/>
    <w:rsid w:val="000E225D"/>
    <w:rsid w:val="000E2DB7"/>
    <w:rsid w:val="000E480E"/>
    <w:rsid w:val="000E6AEB"/>
    <w:rsid w:val="000F0672"/>
    <w:rsid w:val="000F2EA7"/>
    <w:rsid w:val="000F3F28"/>
    <w:rsid w:val="000F61A3"/>
    <w:rsid w:val="000F6DD6"/>
    <w:rsid w:val="00101E20"/>
    <w:rsid w:val="001034D2"/>
    <w:rsid w:val="0010419F"/>
    <w:rsid w:val="00105022"/>
    <w:rsid w:val="001050BD"/>
    <w:rsid w:val="0010547F"/>
    <w:rsid w:val="00107C35"/>
    <w:rsid w:val="00107DFC"/>
    <w:rsid w:val="00117293"/>
    <w:rsid w:val="001240E3"/>
    <w:rsid w:val="0012451B"/>
    <w:rsid w:val="00124D60"/>
    <w:rsid w:val="001250D8"/>
    <w:rsid w:val="0012598E"/>
    <w:rsid w:val="001263F6"/>
    <w:rsid w:val="001273A6"/>
    <w:rsid w:val="001273F9"/>
    <w:rsid w:val="00130696"/>
    <w:rsid w:val="00132079"/>
    <w:rsid w:val="00133E01"/>
    <w:rsid w:val="00135E84"/>
    <w:rsid w:val="00135EA6"/>
    <w:rsid w:val="00135F4C"/>
    <w:rsid w:val="00140C58"/>
    <w:rsid w:val="00142543"/>
    <w:rsid w:val="00142A34"/>
    <w:rsid w:val="00143108"/>
    <w:rsid w:val="00144107"/>
    <w:rsid w:val="00144FC2"/>
    <w:rsid w:val="00147234"/>
    <w:rsid w:val="00147642"/>
    <w:rsid w:val="001603D4"/>
    <w:rsid w:val="00160B00"/>
    <w:rsid w:val="00162126"/>
    <w:rsid w:val="00163D2C"/>
    <w:rsid w:val="0016614C"/>
    <w:rsid w:val="00170377"/>
    <w:rsid w:val="00170A2D"/>
    <w:rsid w:val="00173D71"/>
    <w:rsid w:val="001749A7"/>
    <w:rsid w:val="00174FD8"/>
    <w:rsid w:val="001757B1"/>
    <w:rsid w:val="001777A6"/>
    <w:rsid w:val="0018060D"/>
    <w:rsid w:val="00183EE4"/>
    <w:rsid w:val="00184E22"/>
    <w:rsid w:val="00185058"/>
    <w:rsid w:val="001869F9"/>
    <w:rsid w:val="00187048"/>
    <w:rsid w:val="00193511"/>
    <w:rsid w:val="00193F11"/>
    <w:rsid w:val="00196F20"/>
    <w:rsid w:val="001A1871"/>
    <w:rsid w:val="001A20E8"/>
    <w:rsid w:val="001A22E7"/>
    <w:rsid w:val="001A7C44"/>
    <w:rsid w:val="001B1492"/>
    <w:rsid w:val="001B418F"/>
    <w:rsid w:val="001B473C"/>
    <w:rsid w:val="001B4DA7"/>
    <w:rsid w:val="001C0A76"/>
    <w:rsid w:val="001C1934"/>
    <w:rsid w:val="001C2CC0"/>
    <w:rsid w:val="001C4B1D"/>
    <w:rsid w:val="001C51FD"/>
    <w:rsid w:val="001C583C"/>
    <w:rsid w:val="001C5E6A"/>
    <w:rsid w:val="001C6211"/>
    <w:rsid w:val="001D130A"/>
    <w:rsid w:val="001D17E9"/>
    <w:rsid w:val="001D1FD8"/>
    <w:rsid w:val="001D3CE2"/>
    <w:rsid w:val="001D5A32"/>
    <w:rsid w:val="001D674E"/>
    <w:rsid w:val="001E03D5"/>
    <w:rsid w:val="001E504E"/>
    <w:rsid w:val="001E51B5"/>
    <w:rsid w:val="001E7F00"/>
    <w:rsid w:val="001F2964"/>
    <w:rsid w:val="001F70B5"/>
    <w:rsid w:val="001F7433"/>
    <w:rsid w:val="001F74DF"/>
    <w:rsid w:val="001F7900"/>
    <w:rsid w:val="00200946"/>
    <w:rsid w:val="00200BB1"/>
    <w:rsid w:val="00201C87"/>
    <w:rsid w:val="002025D9"/>
    <w:rsid w:val="002027FE"/>
    <w:rsid w:val="0020294B"/>
    <w:rsid w:val="00203134"/>
    <w:rsid w:val="00203817"/>
    <w:rsid w:val="002038C8"/>
    <w:rsid w:val="00205BCD"/>
    <w:rsid w:val="00205D66"/>
    <w:rsid w:val="0020709A"/>
    <w:rsid w:val="00210447"/>
    <w:rsid w:val="00212E4B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1826"/>
    <w:rsid w:val="0025282C"/>
    <w:rsid w:val="00253BD3"/>
    <w:rsid w:val="00255DE5"/>
    <w:rsid w:val="00262AB1"/>
    <w:rsid w:val="002639BF"/>
    <w:rsid w:val="002669D4"/>
    <w:rsid w:val="00271865"/>
    <w:rsid w:val="00271DC9"/>
    <w:rsid w:val="00273C40"/>
    <w:rsid w:val="00273D48"/>
    <w:rsid w:val="0027462A"/>
    <w:rsid w:val="0027480D"/>
    <w:rsid w:val="002814DC"/>
    <w:rsid w:val="00281683"/>
    <w:rsid w:val="00282589"/>
    <w:rsid w:val="0028377C"/>
    <w:rsid w:val="00284F3D"/>
    <w:rsid w:val="00285797"/>
    <w:rsid w:val="00285CE1"/>
    <w:rsid w:val="00291C40"/>
    <w:rsid w:val="00292BF6"/>
    <w:rsid w:val="00293686"/>
    <w:rsid w:val="00293C01"/>
    <w:rsid w:val="00295E40"/>
    <w:rsid w:val="002A2E70"/>
    <w:rsid w:val="002A3EDA"/>
    <w:rsid w:val="002A612D"/>
    <w:rsid w:val="002B08C6"/>
    <w:rsid w:val="002B488A"/>
    <w:rsid w:val="002C1905"/>
    <w:rsid w:val="002C56C2"/>
    <w:rsid w:val="002D2202"/>
    <w:rsid w:val="002D25BE"/>
    <w:rsid w:val="002D7570"/>
    <w:rsid w:val="002D7DDE"/>
    <w:rsid w:val="002E02BB"/>
    <w:rsid w:val="002E1950"/>
    <w:rsid w:val="002E3D86"/>
    <w:rsid w:val="002F0287"/>
    <w:rsid w:val="002F132A"/>
    <w:rsid w:val="002F17FC"/>
    <w:rsid w:val="002F752B"/>
    <w:rsid w:val="00303D35"/>
    <w:rsid w:val="00304663"/>
    <w:rsid w:val="00304A39"/>
    <w:rsid w:val="00304EB4"/>
    <w:rsid w:val="00306453"/>
    <w:rsid w:val="00311642"/>
    <w:rsid w:val="00313EE0"/>
    <w:rsid w:val="00314793"/>
    <w:rsid w:val="00314DFF"/>
    <w:rsid w:val="003151AC"/>
    <w:rsid w:val="0031679B"/>
    <w:rsid w:val="00320B37"/>
    <w:rsid w:val="00320DDC"/>
    <w:rsid w:val="00323A7E"/>
    <w:rsid w:val="00330CB4"/>
    <w:rsid w:val="00330F56"/>
    <w:rsid w:val="00334638"/>
    <w:rsid w:val="003409A6"/>
    <w:rsid w:val="003413FF"/>
    <w:rsid w:val="00342B23"/>
    <w:rsid w:val="00343636"/>
    <w:rsid w:val="00343CE6"/>
    <w:rsid w:val="00351602"/>
    <w:rsid w:val="00351EFC"/>
    <w:rsid w:val="00352CCB"/>
    <w:rsid w:val="003533E0"/>
    <w:rsid w:val="003546B5"/>
    <w:rsid w:val="0035741B"/>
    <w:rsid w:val="00360402"/>
    <w:rsid w:val="0036064E"/>
    <w:rsid w:val="0037028A"/>
    <w:rsid w:val="00370748"/>
    <w:rsid w:val="00373313"/>
    <w:rsid w:val="00376518"/>
    <w:rsid w:val="003805C3"/>
    <w:rsid w:val="00385284"/>
    <w:rsid w:val="00385C50"/>
    <w:rsid w:val="00386540"/>
    <w:rsid w:val="00390A69"/>
    <w:rsid w:val="003913FB"/>
    <w:rsid w:val="003937E5"/>
    <w:rsid w:val="00394E1E"/>
    <w:rsid w:val="003A0093"/>
    <w:rsid w:val="003A065A"/>
    <w:rsid w:val="003A1E81"/>
    <w:rsid w:val="003A6692"/>
    <w:rsid w:val="003B01B7"/>
    <w:rsid w:val="003B0ED2"/>
    <w:rsid w:val="003B1101"/>
    <w:rsid w:val="003B1483"/>
    <w:rsid w:val="003B2200"/>
    <w:rsid w:val="003B3A97"/>
    <w:rsid w:val="003B42B4"/>
    <w:rsid w:val="003B4849"/>
    <w:rsid w:val="003B51E4"/>
    <w:rsid w:val="003B5EEC"/>
    <w:rsid w:val="003B7490"/>
    <w:rsid w:val="003C113E"/>
    <w:rsid w:val="003C2BAB"/>
    <w:rsid w:val="003C2DD2"/>
    <w:rsid w:val="003C41DB"/>
    <w:rsid w:val="003C5A50"/>
    <w:rsid w:val="003C5CF8"/>
    <w:rsid w:val="003C685A"/>
    <w:rsid w:val="003C6BBF"/>
    <w:rsid w:val="003D175F"/>
    <w:rsid w:val="003D1A2A"/>
    <w:rsid w:val="003D1FAC"/>
    <w:rsid w:val="003D5130"/>
    <w:rsid w:val="003D551E"/>
    <w:rsid w:val="003D6DFA"/>
    <w:rsid w:val="003D79CB"/>
    <w:rsid w:val="003E1DDE"/>
    <w:rsid w:val="003E56BE"/>
    <w:rsid w:val="003E6EB4"/>
    <w:rsid w:val="003F0377"/>
    <w:rsid w:val="003F155F"/>
    <w:rsid w:val="003F15D0"/>
    <w:rsid w:val="003F170A"/>
    <w:rsid w:val="003F55ED"/>
    <w:rsid w:val="003F57CB"/>
    <w:rsid w:val="003F6AE0"/>
    <w:rsid w:val="004027F3"/>
    <w:rsid w:val="0040408B"/>
    <w:rsid w:val="004073BC"/>
    <w:rsid w:val="0041004C"/>
    <w:rsid w:val="00411BC0"/>
    <w:rsid w:val="00412E42"/>
    <w:rsid w:val="00415F57"/>
    <w:rsid w:val="0042065C"/>
    <w:rsid w:val="00430DD7"/>
    <w:rsid w:val="00430E79"/>
    <w:rsid w:val="0043351E"/>
    <w:rsid w:val="004348F0"/>
    <w:rsid w:val="00435C73"/>
    <w:rsid w:val="00435F99"/>
    <w:rsid w:val="00436656"/>
    <w:rsid w:val="00436E72"/>
    <w:rsid w:val="004374E2"/>
    <w:rsid w:val="00440164"/>
    <w:rsid w:val="00440FE1"/>
    <w:rsid w:val="00441910"/>
    <w:rsid w:val="004421DE"/>
    <w:rsid w:val="00443432"/>
    <w:rsid w:val="00443F84"/>
    <w:rsid w:val="004458D5"/>
    <w:rsid w:val="0045128C"/>
    <w:rsid w:val="004519AC"/>
    <w:rsid w:val="00456875"/>
    <w:rsid w:val="00456F44"/>
    <w:rsid w:val="00460C5D"/>
    <w:rsid w:val="0046234B"/>
    <w:rsid w:val="00466E19"/>
    <w:rsid w:val="004670F8"/>
    <w:rsid w:val="0047074C"/>
    <w:rsid w:val="004707E6"/>
    <w:rsid w:val="00470FA0"/>
    <w:rsid w:val="0047105C"/>
    <w:rsid w:val="004726FC"/>
    <w:rsid w:val="00472864"/>
    <w:rsid w:val="00472C6E"/>
    <w:rsid w:val="004743EA"/>
    <w:rsid w:val="0047518A"/>
    <w:rsid w:val="004756E6"/>
    <w:rsid w:val="00475EE7"/>
    <w:rsid w:val="00476C60"/>
    <w:rsid w:val="00477920"/>
    <w:rsid w:val="004822CD"/>
    <w:rsid w:val="004828A7"/>
    <w:rsid w:val="004836B6"/>
    <w:rsid w:val="004845DA"/>
    <w:rsid w:val="00492A9D"/>
    <w:rsid w:val="00492F5F"/>
    <w:rsid w:val="00496BF4"/>
    <w:rsid w:val="004A233C"/>
    <w:rsid w:val="004A234C"/>
    <w:rsid w:val="004A2EF2"/>
    <w:rsid w:val="004A44AC"/>
    <w:rsid w:val="004A4CEA"/>
    <w:rsid w:val="004A507E"/>
    <w:rsid w:val="004B02F3"/>
    <w:rsid w:val="004B13DD"/>
    <w:rsid w:val="004B30A1"/>
    <w:rsid w:val="004B7D42"/>
    <w:rsid w:val="004C6779"/>
    <w:rsid w:val="004C6D30"/>
    <w:rsid w:val="004D0A3B"/>
    <w:rsid w:val="004D2178"/>
    <w:rsid w:val="004D2C6A"/>
    <w:rsid w:val="004D2D05"/>
    <w:rsid w:val="004D4540"/>
    <w:rsid w:val="004D50EB"/>
    <w:rsid w:val="004D59FC"/>
    <w:rsid w:val="004E094B"/>
    <w:rsid w:val="004E1EAC"/>
    <w:rsid w:val="004E2033"/>
    <w:rsid w:val="004E2800"/>
    <w:rsid w:val="004E3386"/>
    <w:rsid w:val="004E40FC"/>
    <w:rsid w:val="004E4248"/>
    <w:rsid w:val="004E75BE"/>
    <w:rsid w:val="004F0912"/>
    <w:rsid w:val="004F3CF7"/>
    <w:rsid w:val="004F4893"/>
    <w:rsid w:val="004F6A2B"/>
    <w:rsid w:val="004F6D93"/>
    <w:rsid w:val="00501A69"/>
    <w:rsid w:val="00501B8C"/>
    <w:rsid w:val="00513393"/>
    <w:rsid w:val="00514DE0"/>
    <w:rsid w:val="0051526B"/>
    <w:rsid w:val="00516D84"/>
    <w:rsid w:val="00522E38"/>
    <w:rsid w:val="005249D9"/>
    <w:rsid w:val="00525154"/>
    <w:rsid w:val="00527543"/>
    <w:rsid w:val="00527A40"/>
    <w:rsid w:val="00532733"/>
    <w:rsid w:val="0053330A"/>
    <w:rsid w:val="00534113"/>
    <w:rsid w:val="00537B69"/>
    <w:rsid w:val="00540993"/>
    <w:rsid w:val="00541577"/>
    <w:rsid w:val="0054352F"/>
    <w:rsid w:val="00543795"/>
    <w:rsid w:val="00544243"/>
    <w:rsid w:val="005442BE"/>
    <w:rsid w:val="00545396"/>
    <w:rsid w:val="00545C60"/>
    <w:rsid w:val="005462FB"/>
    <w:rsid w:val="00547F9C"/>
    <w:rsid w:val="00550500"/>
    <w:rsid w:val="0055311A"/>
    <w:rsid w:val="00554CB2"/>
    <w:rsid w:val="005563EA"/>
    <w:rsid w:val="005565A3"/>
    <w:rsid w:val="005608D2"/>
    <w:rsid w:val="00563C62"/>
    <w:rsid w:val="005640A4"/>
    <w:rsid w:val="00564221"/>
    <w:rsid w:val="00564615"/>
    <w:rsid w:val="005651F2"/>
    <w:rsid w:val="00567387"/>
    <w:rsid w:val="0057577B"/>
    <w:rsid w:val="00576E77"/>
    <w:rsid w:val="005772EE"/>
    <w:rsid w:val="0057780E"/>
    <w:rsid w:val="00577F9F"/>
    <w:rsid w:val="00580485"/>
    <w:rsid w:val="00580F3E"/>
    <w:rsid w:val="00581041"/>
    <w:rsid w:val="005815B1"/>
    <w:rsid w:val="00582B26"/>
    <w:rsid w:val="00585705"/>
    <w:rsid w:val="00585C78"/>
    <w:rsid w:val="005913F6"/>
    <w:rsid w:val="00597A80"/>
    <w:rsid w:val="005A344E"/>
    <w:rsid w:val="005A404F"/>
    <w:rsid w:val="005A636D"/>
    <w:rsid w:val="005A6543"/>
    <w:rsid w:val="005A6CAF"/>
    <w:rsid w:val="005A7BA5"/>
    <w:rsid w:val="005B130E"/>
    <w:rsid w:val="005B34C4"/>
    <w:rsid w:val="005B4120"/>
    <w:rsid w:val="005B416B"/>
    <w:rsid w:val="005B6184"/>
    <w:rsid w:val="005B6A8F"/>
    <w:rsid w:val="005B6BF7"/>
    <w:rsid w:val="005C0121"/>
    <w:rsid w:val="005C0FEA"/>
    <w:rsid w:val="005C2389"/>
    <w:rsid w:val="005C259E"/>
    <w:rsid w:val="005C4992"/>
    <w:rsid w:val="005C5CC6"/>
    <w:rsid w:val="005D10BC"/>
    <w:rsid w:val="005D18AA"/>
    <w:rsid w:val="005D2424"/>
    <w:rsid w:val="005D2E6B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E3E14"/>
    <w:rsid w:val="005F20EA"/>
    <w:rsid w:val="005F33D4"/>
    <w:rsid w:val="005F47D6"/>
    <w:rsid w:val="005F5C80"/>
    <w:rsid w:val="005F7F5C"/>
    <w:rsid w:val="00601188"/>
    <w:rsid w:val="00601BBB"/>
    <w:rsid w:val="006029D6"/>
    <w:rsid w:val="00605B06"/>
    <w:rsid w:val="00606A1A"/>
    <w:rsid w:val="00607826"/>
    <w:rsid w:val="0061257B"/>
    <w:rsid w:val="00612F64"/>
    <w:rsid w:val="00614221"/>
    <w:rsid w:val="00616D3B"/>
    <w:rsid w:val="006201D5"/>
    <w:rsid w:val="0062438A"/>
    <w:rsid w:val="006248D1"/>
    <w:rsid w:val="00627DF0"/>
    <w:rsid w:val="0063188E"/>
    <w:rsid w:val="00634484"/>
    <w:rsid w:val="0063758F"/>
    <w:rsid w:val="006419E8"/>
    <w:rsid w:val="00642794"/>
    <w:rsid w:val="00643DD3"/>
    <w:rsid w:val="00644FA5"/>
    <w:rsid w:val="00646FFA"/>
    <w:rsid w:val="0065081F"/>
    <w:rsid w:val="00651F2F"/>
    <w:rsid w:val="006542B6"/>
    <w:rsid w:val="00657444"/>
    <w:rsid w:val="00657931"/>
    <w:rsid w:val="006618BF"/>
    <w:rsid w:val="00664944"/>
    <w:rsid w:val="00667ABD"/>
    <w:rsid w:val="0067084C"/>
    <w:rsid w:val="00670E61"/>
    <w:rsid w:val="006717A8"/>
    <w:rsid w:val="006747D7"/>
    <w:rsid w:val="00674CE6"/>
    <w:rsid w:val="006752AD"/>
    <w:rsid w:val="00676F29"/>
    <w:rsid w:val="0067786B"/>
    <w:rsid w:val="00680EC7"/>
    <w:rsid w:val="00682B4D"/>
    <w:rsid w:val="00683855"/>
    <w:rsid w:val="0068549E"/>
    <w:rsid w:val="0069016A"/>
    <w:rsid w:val="0069042D"/>
    <w:rsid w:val="00691937"/>
    <w:rsid w:val="00694726"/>
    <w:rsid w:val="0069495A"/>
    <w:rsid w:val="00695696"/>
    <w:rsid w:val="006A054D"/>
    <w:rsid w:val="006A13F2"/>
    <w:rsid w:val="006A27C2"/>
    <w:rsid w:val="006A3239"/>
    <w:rsid w:val="006A69D6"/>
    <w:rsid w:val="006A75D5"/>
    <w:rsid w:val="006A7878"/>
    <w:rsid w:val="006B156A"/>
    <w:rsid w:val="006B2045"/>
    <w:rsid w:val="006B7A17"/>
    <w:rsid w:val="006C1E31"/>
    <w:rsid w:val="006C2789"/>
    <w:rsid w:val="006C2CB1"/>
    <w:rsid w:val="006C2E99"/>
    <w:rsid w:val="006C38D8"/>
    <w:rsid w:val="006C5370"/>
    <w:rsid w:val="006C598A"/>
    <w:rsid w:val="006C5A79"/>
    <w:rsid w:val="006C714F"/>
    <w:rsid w:val="006C7876"/>
    <w:rsid w:val="006D30F2"/>
    <w:rsid w:val="006D5689"/>
    <w:rsid w:val="006D5D45"/>
    <w:rsid w:val="006D5F81"/>
    <w:rsid w:val="006D6E2D"/>
    <w:rsid w:val="006E1B1C"/>
    <w:rsid w:val="006E2FF7"/>
    <w:rsid w:val="006E487B"/>
    <w:rsid w:val="006E5AD7"/>
    <w:rsid w:val="006E62EC"/>
    <w:rsid w:val="006E6540"/>
    <w:rsid w:val="006E6B30"/>
    <w:rsid w:val="006F125A"/>
    <w:rsid w:val="006F2E60"/>
    <w:rsid w:val="006F3113"/>
    <w:rsid w:val="00700004"/>
    <w:rsid w:val="00706BBE"/>
    <w:rsid w:val="00710712"/>
    <w:rsid w:val="0071080A"/>
    <w:rsid w:val="00711394"/>
    <w:rsid w:val="00712163"/>
    <w:rsid w:val="00714518"/>
    <w:rsid w:val="00715C25"/>
    <w:rsid w:val="00720064"/>
    <w:rsid w:val="00720EFB"/>
    <w:rsid w:val="00720F36"/>
    <w:rsid w:val="0072276A"/>
    <w:rsid w:val="00723D61"/>
    <w:rsid w:val="00724668"/>
    <w:rsid w:val="00724D3D"/>
    <w:rsid w:val="00725B85"/>
    <w:rsid w:val="00731CEC"/>
    <w:rsid w:val="007327D4"/>
    <w:rsid w:val="00733CA6"/>
    <w:rsid w:val="00736D69"/>
    <w:rsid w:val="0074022A"/>
    <w:rsid w:val="0074039F"/>
    <w:rsid w:val="00741D0E"/>
    <w:rsid w:val="00750EAD"/>
    <w:rsid w:val="007524DF"/>
    <w:rsid w:val="00754EDB"/>
    <w:rsid w:val="0075740C"/>
    <w:rsid w:val="00762788"/>
    <w:rsid w:val="0076306B"/>
    <w:rsid w:val="00764CC3"/>
    <w:rsid w:val="0076728F"/>
    <w:rsid w:val="00767DCA"/>
    <w:rsid w:val="00771213"/>
    <w:rsid w:val="00773336"/>
    <w:rsid w:val="00775A74"/>
    <w:rsid w:val="00775D03"/>
    <w:rsid w:val="00776252"/>
    <w:rsid w:val="00776DCF"/>
    <w:rsid w:val="00782C80"/>
    <w:rsid w:val="007859BE"/>
    <w:rsid w:val="007921B5"/>
    <w:rsid w:val="007942BA"/>
    <w:rsid w:val="007955AD"/>
    <w:rsid w:val="00796081"/>
    <w:rsid w:val="007A0C8D"/>
    <w:rsid w:val="007A47E8"/>
    <w:rsid w:val="007A63A5"/>
    <w:rsid w:val="007A7DDD"/>
    <w:rsid w:val="007B6EF5"/>
    <w:rsid w:val="007C543A"/>
    <w:rsid w:val="007C7B6E"/>
    <w:rsid w:val="007C7C69"/>
    <w:rsid w:val="007C7C88"/>
    <w:rsid w:val="007D1A9F"/>
    <w:rsid w:val="007D1EA4"/>
    <w:rsid w:val="007D3646"/>
    <w:rsid w:val="007D40B6"/>
    <w:rsid w:val="007D5806"/>
    <w:rsid w:val="007D5B9B"/>
    <w:rsid w:val="007D643A"/>
    <w:rsid w:val="007E31DC"/>
    <w:rsid w:val="007E675B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6DA"/>
    <w:rsid w:val="00803FAD"/>
    <w:rsid w:val="00804E01"/>
    <w:rsid w:val="00806C01"/>
    <w:rsid w:val="008071C6"/>
    <w:rsid w:val="008107C2"/>
    <w:rsid w:val="00810CD5"/>
    <w:rsid w:val="00811D4E"/>
    <w:rsid w:val="00814C9C"/>
    <w:rsid w:val="00815730"/>
    <w:rsid w:val="00815A62"/>
    <w:rsid w:val="00815FC2"/>
    <w:rsid w:val="008206BE"/>
    <w:rsid w:val="008206F9"/>
    <w:rsid w:val="00820AB3"/>
    <w:rsid w:val="00825035"/>
    <w:rsid w:val="00826734"/>
    <w:rsid w:val="00826E4E"/>
    <w:rsid w:val="00826FDD"/>
    <w:rsid w:val="00827A8F"/>
    <w:rsid w:val="008316BC"/>
    <w:rsid w:val="00831A21"/>
    <w:rsid w:val="008339C7"/>
    <w:rsid w:val="00834A84"/>
    <w:rsid w:val="00837547"/>
    <w:rsid w:val="008420CC"/>
    <w:rsid w:val="008433B5"/>
    <w:rsid w:val="00843DBD"/>
    <w:rsid w:val="00846149"/>
    <w:rsid w:val="00846E19"/>
    <w:rsid w:val="00852744"/>
    <w:rsid w:val="00852750"/>
    <w:rsid w:val="00861FA9"/>
    <w:rsid w:val="008644FF"/>
    <w:rsid w:val="00867DC2"/>
    <w:rsid w:val="008746E3"/>
    <w:rsid w:val="00874A9E"/>
    <w:rsid w:val="00876D38"/>
    <w:rsid w:val="00881AC3"/>
    <w:rsid w:val="00883B88"/>
    <w:rsid w:val="00885728"/>
    <w:rsid w:val="00893819"/>
    <w:rsid w:val="00894381"/>
    <w:rsid w:val="008953BF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05C0"/>
    <w:rsid w:val="008B1F1F"/>
    <w:rsid w:val="008B1FD5"/>
    <w:rsid w:val="008B259E"/>
    <w:rsid w:val="008B39C3"/>
    <w:rsid w:val="008B5CF7"/>
    <w:rsid w:val="008B5E43"/>
    <w:rsid w:val="008B6CB9"/>
    <w:rsid w:val="008B705D"/>
    <w:rsid w:val="008C2216"/>
    <w:rsid w:val="008C2B27"/>
    <w:rsid w:val="008C2EC2"/>
    <w:rsid w:val="008C59A6"/>
    <w:rsid w:val="008D1933"/>
    <w:rsid w:val="008D3855"/>
    <w:rsid w:val="008E04DF"/>
    <w:rsid w:val="008E05E0"/>
    <w:rsid w:val="008E0D77"/>
    <w:rsid w:val="008E2E49"/>
    <w:rsid w:val="008E2E84"/>
    <w:rsid w:val="008E4194"/>
    <w:rsid w:val="008E4E31"/>
    <w:rsid w:val="008E6AEA"/>
    <w:rsid w:val="008F0BA0"/>
    <w:rsid w:val="008F149F"/>
    <w:rsid w:val="008F5A51"/>
    <w:rsid w:val="008F67AE"/>
    <w:rsid w:val="009035E3"/>
    <w:rsid w:val="009047A5"/>
    <w:rsid w:val="00904BC2"/>
    <w:rsid w:val="00910C0E"/>
    <w:rsid w:val="009110EE"/>
    <w:rsid w:val="0091222A"/>
    <w:rsid w:val="00913747"/>
    <w:rsid w:val="00914633"/>
    <w:rsid w:val="0091750E"/>
    <w:rsid w:val="00920C92"/>
    <w:rsid w:val="0092208A"/>
    <w:rsid w:val="00925957"/>
    <w:rsid w:val="00925BC6"/>
    <w:rsid w:val="009265F2"/>
    <w:rsid w:val="009325FE"/>
    <w:rsid w:val="0093281F"/>
    <w:rsid w:val="00932975"/>
    <w:rsid w:val="00936BA3"/>
    <w:rsid w:val="00937722"/>
    <w:rsid w:val="00941CAF"/>
    <w:rsid w:val="0094699F"/>
    <w:rsid w:val="00952980"/>
    <w:rsid w:val="0095760A"/>
    <w:rsid w:val="00957B02"/>
    <w:rsid w:val="00960D58"/>
    <w:rsid w:val="00961704"/>
    <w:rsid w:val="0096471B"/>
    <w:rsid w:val="00967AEB"/>
    <w:rsid w:val="00970078"/>
    <w:rsid w:val="00972372"/>
    <w:rsid w:val="00973E3B"/>
    <w:rsid w:val="00974243"/>
    <w:rsid w:val="00976E8B"/>
    <w:rsid w:val="00977409"/>
    <w:rsid w:val="009777D5"/>
    <w:rsid w:val="009802EE"/>
    <w:rsid w:val="00982396"/>
    <w:rsid w:val="009831AE"/>
    <w:rsid w:val="009831C9"/>
    <w:rsid w:val="00985233"/>
    <w:rsid w:val="00985C42"/>
    <w:rsid w:val="00985C9E"/>
    <w:rsid w:val="0098682D"/>
    <w:rsid w:val="009875FE"/>
    <w:rsid w:val="0098776E"/>
    <w:rsid w:val="00991819"/>
    <w:rsid w:val="009953DA"/>
    <w:rsid w:val="009954FA"/>
    <w:rsid w:val="00997AC9"/>
    <w:rsid w:val="00997F10"/>
    <w:rsid w:val="009A0A42"/>
    <w:rsid w:val="009A0BA0"/>
    <w:rsid w:val="009A314A"/>
    <w:rsid w:val="009A523E"/>
    <w:rsid w:val="009A5756"/>
    <w:rsid w:val="009A77B5"/>
    <w:rsid w:val="009A79A2"/>
    <w:rsid w:val="009A7BA2"/>
    <w:rsid w:val="009B1348"/>
    <w:rsid w:val="009B18F6"/>
    <w:rsid w:val="009B2DF9"/>
    <w:rsid w:val="009B389D"/>
    <w:rsid w:val="009B5BE3"/>
    <w:rsid w:val="009B6631"/>
    <w:rsid w:val="009C5C78"/>
    <w:rsid w:val="009C5E18"/>
    <w:rsid w:val="009C76C5"/>
    <w:rsid w:val="009D01FC"/>
    <w:rsid w:val="009D09F8"/>
    <w:rsid w:val="009D2554"/>
    <w:rsid w:val="009D2D58"/>
    <w:rsid w:val="009D7525"/>
    <w:rsid w:val="009E10B1"/>
    <w:rsid w:val="009E23E7"/>
    <w:rsid w:val="009E3C1A"/>
    <w:rsid w:val="009F31EF"/>
    <w:rsid w:val="009F333D"/>
    <w:rsid w:val="009F34A8"/>
    <w:rsid w:val="009F4261"/>
    <w:rsid w:val="00A0230F"/>
    <w:rsid w:val="00A02E8F"/>
    <w:rsid w:val="00A03382"/>
    <w:rsid w:val="00A037BD"/>
    <w:rsid w:val="00A04ADE"/>
    <w:rsid w:val="00A066FF"/>
    <w:rsid w:val="00A10D8C"/>
    <w:rsid w:val="00A11D21"/>
    <w:rsid w:val="00A15976"/>
    <w:rsid w:val="00A20D72"/>
    <w:rsid w:val="00A21229"/>
    <w:rsid w:val="00A21619"/>
    <w:rsid w:val="00A24B3C"/>
    <w:rsid w:val="00A274F3"/>
    <w:rsid w:val="00A364FA"/>
    <w:rsid w:val="00A37D8B"/>
    <w:rsid w:val="00A40082"/>
    <w:rsid w:val="00A4125C"/>
    <w:rsid w:val="00A42757"/>
    <w:rsid w:val="00A432FA"/>
    <w:rsid w:val="00A44A31"/>
    <w:rsid w:val="00A46A08"/>
    <w:rsid w:val="00A46A7A"/>
    <w:rsid w:val="00A54D08"/>
    <w:rsid w:val="00A54E5A"/>
    <w:rsid w:val="00A56176"/>
    <w:rsid w:val="00A62F72"/>
    <w:rsid w:val="00A636BD"/>
    <w:rsid w:val="00A64AAB"/>
    <w:rsid w:val="00A66695"/>
    <w:rsid w:val="00A66DAE"/>
    <w:rsid w:val="00A66E6C"/>
    <w:rsid w:val="00A710E0"/>
    <w:rsid w:val="00A728FD"/>
    <w:rsid w:val="00A75FE7"/>
    <w:rsid w:val="00A80491"/>
    <w:rsid w:val="00A8115F"/>
    <w:rsid w:val="00A8185B"/>
    <w:rsid w:val="00A8437A"/>
    <w:rsid w:val="00A862E9"/>
    <w:rsid w:val="00A90A7B"/>
    <w:rsid w:val="00A923AC"/>
    <w:rsid w:val="00A92753"/>
    <w:rsid w:val="00A92A20"/>
    <w:rsid w:val="00A94028"/>
    <w:rsid w:val="00A9641A"/>
    <w:rsid w:val="00A96431"/>
    <w:rsid w:val="00A9782D"/>
    <w:rsid w:val="00AA0339"/>
    <w:rsid w:val="00AA2C5D"/>
    <w:rsid w:val="00AA428A"/>
    <w:rsid w:val="00AA58C1"/>
    <w:rsid w:val="00AA7B0A"/>
    <w:rsid w:val="00AB06D3"/>
    <w:rsid w:val="00AB2A48"/>
    <w:rsid w:val="00AC0A87"/>
    <w:rsid w:val="00AC14C5"/>
    <w:rsid w:val="00AC3478"/>
    <w:rsid w:val="00AC5E16"/>
    <w:rsid w:val="00AC5E9C"/>
    <w:rsid w:val="00AD41D2"/>
    <w:rsid w:val="00AD493E"/>
    <w:rsid w:val="00AD50A8"/>
    <w:rsid w:val="00AD5846"/>
    <w:rsid w:val="00AD5908"/>
    <w:rsid w:val="00AD792D"/>
    <w:rsid w:val="00AE0E21"/>
    <w:rsid w:val="00AE308D"/>
    <w:rsid w:val="00AE3D64"/>
    <w:rsid w:val="00AE6E4F"/>
    <w:rsid w:val="00AE710A"/>
    <w:rsid w:val="00AE77B3"/>
    <w:rsid w:val="00AE7FE1"/>
    <w:rsid w:val="00AF25AB"/>
    <w:rsid w:val="00AF2F80"/>
    <w:rsid w:val="00AF33A9"/>
    <w:rsid w:val="00AF50FD"/>
    <w:rsid w:val="00AF53C1"/>
    <w:rsid w:val="00AF588E"/>
    <w:rsid w:val="00AF6438"/>
    <w:rsid w:val="00AF6CEA"/>
    <w:rsid w:val="00B006EC"/>
    <w:rsid w:val="00B05DEF"/>
    <w:rsid w:val="00B0711A"/>
    <w:rsid w:val="00B07644"/>
    <w:rsid w:val="00B10E96"/>
    <w:rsid w:val="00B120D0"/>
    <w:rsid w:val="00B163AD"/>
    <w:rsid w:val="00B17654"/>
    <w:rsid w:val="00B179CA"/>
    <w:rsid w:val="00B2073D"/>
    <w:rsid w:val="00B21F15"/>
    <w:rsid w:val="00B22B6D"/>
    <w:rsid w:val="00B24E8F"/>
    <w:rsid w:val="00B250F3"/>
    <w:rsid w:val="00B25D0A"/>
    <w:rsid w:val="00B32C48"/>
    <w:rsid w:val="00B32E86"/>
    <w:rsid w:val="00B354F9"/>
    <w:rsid w:val="00B35F77"/>
    <w:rsid w:val="00B36400"/>
    <w:rsid w:val="00B37E23"/>
    <w:rsid w:val="00B41E47"/>
    <w:rsid w:val="00B4296F"/>
    <w:rsid w:val="00B42FD9"/>
    <w:rsid w:val="00B43328"/>
    <w:rsid w:val="00B47DE6"/>
    <w:rsid w:val="00B509C5"/>
    <w:rsid w:val="00B50AD7"/>
    <w:rsid w:val="00B515D0"/>
    <w:rsid w:val="00B530FD"/>
    <w:rsid w:val="00B5322B"/>
    <w:rsid w:val="00B55743"/>
    <w:rsid w:val="00B55D1A"/>
    <w:rsid w:val="00B55EAA"/>
    <w:rsid w:val="00B56293"/>
    <w:rsid w:val="00B5653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7231A"/>
    <w:rsid w:val="00B73298"/>
    <w:rsid w:val="00B73FF9"/>
    <w:rsid w:val="00B74335"/>
    <w:rsid w:val="00B77F8B"/>
    <w:rsid w:val="00B80992"/>
    <w:rsid w:val="00B809AB"/>
    <w:rsid w:val="00B81126"/>
    <w:rsid w:val="00B8127E"/>
    <w:rsid w:val="00B83F60"/>
    <w:rsid w:val="00B8683E"/>
    <w:rsid w:val="00B96548"/>
    <w:rsid w:val="00BA295F"/>
    <w:rsid w:val="00BA2AD9"/>
    <w:rsid w:val="00BA3861"/>
    <w:rsid w:val="00BA3A69"/>
    <w:rsid w:val="00BA4EA2"/>
    <w:rsid w:val="00BA5454"/>
    <w:rsid w:val="00BA5F85"/>
    <w:rsid w:val="00BB05E1"/>
    <w:rsid w:val="00BB1D8D"/>
    <w:rsid w:val="00BB1DCD"/>
    <w:rsid w:val="00BB22DD"/>
    <w:rsid w:val="00BB3CEE"/>
    <w:rsid w:val="00BB473E"/>
    <w:rsid w:val="00BB7DA9"/>
    <w:rsid w:val="00BC0C81"/>
    <w:rsid w:val="00BC0EF8"/>
    <w:rsid w:val="00BC196D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2C3D"/>
    <w:rsid w:val="00BD4035"/>
    <w:rsid w:val="00BD4F16"/>
    <w:rsid w:val="00BD56E6"/>
    <w:rsid w:val="00BD5F54"/>
    <w:rsid w:val="00BE0415"/>
    <w:rsid w:val="00BE42D1"/>
    <w:rsid w:val="00BE462E"/>
    <w:rsid w:val="00BE4AE9"/>
    <w:rsid w:val="00BF3360"/>
    <w:rsid w:val="00BF3EE5"/>
    <w:rsid w:val="00BF54A2"/>
    <w:rsid w:val="00BF5DC7"/>
    <w:rsid w:val="00BF7217"/>
    <w:rsid w:val="00C01369"/>
    <w:rsid w:val="00C01407"/>
    <w:rsid w:val="00C01B07"/>
    <w:rsid w:val="00C021E8"/>
    <w:rsid w:val="00C02A21"/>
    <w:rsid w:val="00C02C10"/>
    <w:rsid w:val="00C02D5F"/>
    <w:rsid w:val="00C03E69"/>
    <w:rsid w:val="00C03F4D"/>
    <w:rsid w:val="00C044DE"/>
    <w:rsid w:val="00C073C8"/>
    <w:rsid w:val="00C10691"/>
    <w:rsid w:val="00C10719"/>
    <w:rsid w:val="00C11DF6"/>
    <w:rsid w:val="00C13077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66E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47DF9"/>
    <w:rsid w:val="00C50112"/>
    <w:rsid w:val="00C53D51"/>
    <w:rsid w:val="00C53EFB"/>
    <w:rsid w:val="00C551A4"/>
    <w:rsid w:val="00C5562E"/>
    <w:rsid w:val="00C57449"/>
    <w:rsid w:val="00C57A56"/>
    <w:rsid w:val="00C6265C"/>
    <w:rsid w:val="00C62A2E"/>
    <w:rsid w:val="00C62F41"/>
    <w:rsid w:val="00C6325E"/>
    <w:rsid w:val="00C70778"/>
    <w:rsid w:val="00C70C7E"/>
    <w:rsid w:val="00C71B6A"/>
    <w:rsid w:val="00C73342"/>
    <w:rsid w:val="00C74657"/>
    <w:rsid w:val="00C770DE"/>
    <w:rsid w:val="00C777DD"/>
    <w:rsid w:val="00C77BE5"/>
    <w:rsid w:val="00C80B22"/>
    <w:rsid w:val="00C850C5"/>
    <w:rsid w:val="00C873B3"/>
    <w:rsid w:val="00C90FB2"/>
    <w:rsid w:val="00C9625B"/>
    <w:rsid w:val="00CA1AE4"/>
    <w:rsid w:val="00CA3EEF"/>
    <w:rsid w:val="00CB1D65"/>
    <w:rsid w:val="00CB6860"/>
    <w:rsid w:val="00CB7314"/>
    <w:rsid w:val="00CC1029"/>
    <w:rsid w:val="00CC2847"/>
    <w:rsid w:val="00CC6CFB"/>
    <w:rsid w:val="00CC7C48"/>
    <w:rsid w:val="00CC7CA9"/>
    <w:rsid w:val="00CD0CAA"/>
    <w:rsid w:val="00CD26CB"/>
    <w:rsid w:val="00CD4269"/>
    <w:rsid w:val="00CD4854"/>
    <w:rsid w:val="00CD62BC"/>
    <w:rsid w:val="00CE0391"/>
    <w:rsid w:val="00CE2DB6"/>
    <w:rsid w:val="00CE3831"/>
    <w:rsid w:val="00CE40FF"/>
    <w:rsid w:val="00CE4287"/>
    <w:rsid w:val="00CE42D1"/>
    <w:rsid w:val="00CF2362"/>
    <w:rsid w:val="00CF332B"/>
    <w:rsid w:val="00CF37CB"/>
    <w:rsid w:val="00CF5049"/>
    <w:rsid w:val="00CF7E6E"/>
    <w:rsid w:val="00D01301"/>
    <w:rsid w:val="00D01536"/>
    <w:rsid w:val="00D02E5D"/>
    <w:rsid w:val="00D04E7D"/>
    <w:rsid w:val="00D065FC"/>
    <w:rsid w:val="00D07CDD"/>
    <w:rsid w:val="00D106F8"/>
    <w:rsid w:val="00D10BF1"/>
    <w:rsid w:val="00D11A78"/>
    <w:rsid w:val="00D17D33"/>
    <w:rsid w:val="00D17FD2"/>
    <w:rsid w:val="00D21E84"/>
    <w:rsid w:val="00D23886"/>
    <w:rsid w:val="00D243BB"/>
    <w:rsid w:val="00D2450B"/>
    <w:rsid w:val="00D27F2A"/>
    <w:rsid w:val="00D301A9"/>
    <w:rsid w:val="00D30658"/>
    <w:rsid w:val="00D30E85"/>
    <w:rsid w:val="00D314E9"/>
    <w:rsid w:val="00D34E12"/>
    <w:rsid w:val="00D4446D"/>
    <w:rsid w:val="00D453C7"/>
    <w:rsid w:val="00D45AD3"/>
    <w:rsid w:val="00D46971"/>
    <w:rsid w:val="00D500E8"/>
    <w:rsid w:val="00D501C5"/>
    <w:rsid w:val="00D5231D"/>
    <w:rsid w:val="00D543CD"/>
    <w:rsid w:val="00D555A8"/>
    <w:rsid w:val="00D560CB"/>
    <w:rsid w:val="00D5698B"/>
    <w:rsid w:val="00D571FB"/>
    <w:rsid w:val="00D603EB"/>
    <w:rsid w:val="00D60818"/>
    <w:rsid w:val="00D6549F"/>
    <w:rsid w:val="00D65D66"/>
    <w:rsid w:val="00D665CC"/>
    <w:rsid w:val="00D70242"/>
    <w:rsid w:val="00D75C0F"/>
    <w:rsid w:val="00D77289"/>
    <w:rsid w:val="00D81080"/>
    <w:rsid w:val="00D826CF"/>
    <w:rsid w:val="00D82C2D"/>
    <w:rsid w:val="00D845B7"/>
    <w:rsid w:val="00D84C24"/>
    <w:rsid w:val="00D8601A"/>
    <w:rsid w:val="00D86CFE"/>
    <w:rsid w:val="00D90707"/>
    <w:rsid w:val="00D90D11"/>
    <w:rsid w:val="00D915B2"/>
    <w:rsid w:val="00D91CFF"/>
    <w:rsid w:val="00D92820"/>
    <w:rsid w:val="00D93CF4"/>
    <w:rsid w:val="00DA0F63"/>
    <w:rsid w:val="00DA1403"/>
    <w:rsid w:val="00DA2853"/>
    <w:rsid w:val="00DA76F8"/>
    <w:rsid w:val="00DA7E2A"/>
    <w:rsid w:val="00DB0CF7"/>
    <w:rsid w:val="00DB0EB9"/>
    <w:rsid w:val="00DB2889"/>
    <w:rsid w:val="00DB2995"/>
    <w:rsid w:val="00DB2C07"/>
    <w:rsid w:val="00DB39DC"/>
    <w:rsid w:val="00DB43AD"/>
    <w:rsid w:val="00DC19D9"/>
    <w:rsid w:val="00DC338C"/>
    <w:rsid w:val="00DC3C5F"/>
    <w:rsid w:val="00DC64A5"/>
    <w:rsid w:val="00DC7976"/>
    <w:rsid w:val="00DD150C"/>
    <w:rsid w:val="00DD1E31"/>
    <w:rsid w:val="00DD2561"/>
    <w:rsid w:val="00DD2794"/>
    <w:rsid w:val="00DD4942"/>
    <w:rsid w:val="00DD702B"/>
    <w:rsid w:val="00DE10EE"/>
    <w:rsid w:val="00DE1BA3"/>
    <w:rsid w:val="00DE3C79"/>
    <w:rsid w:val="00DF13A3"/>
    <w:rsid w:val="00DF27D3"/>
    <w:rsid w:val="00DF443F"/>
    <w:rsid w:val="00DF4845"/>
    <w:rsid w:val="00DF67D7"/>
    <w:rsid w:val="00E0101D"/>
    <w:rsid w:val="00E04C3D"/>
    <w:rsid w:val="00E1043A"/>
    <w:rsid w:val="00E11F33"/>
    <w:rsid w:val="00E11F70"/>
    <w:rsid w:val="00E1419B"/>
    <w:rsid w:val="00E17E0C"/>
    <w:rsid w:val="00E211C4"/>
    <w:rsid w:val="00E21330"/>
    <w:rsid w:val="00E24BC0"/>
    <w:rsid w:val="00E24BD5"/>
    <w:rsid w:val="00E26533"/>
    <w:rsid w:val="00E31C8A"/>
    <w:rsid w:val="00E322FE"/>
    <w:rsid w:val="00E335DC"/>
    <w:rsid w:val="00E35200"/>
    <w:rsid w:val="00E35A80"/>
    <w:rsid w:val="00E40F19"/>
    <w:rsid w:val="00E432A9"/>
    <w:rsid w:val="00E530B5"/>
    <w:rsid w:val="00E56209"/>
    <w:rsid w:val="00E56D53"/>
    <w:rsid w:val="00E56DD7"/>
    <w:rsid w:val="00E60DDB"/>
    <w:rsid w:val="00E621B8"/>
    <w:rsid w:val="00E626E2"/>
    <w:rsid w:val="00E63D54"/>
    <w:rsid w:val="00E661FD"/>
    <w:rsid w:val="00E66396"/>
    <w:rsid w:val="00E736B8"/>
    <w:rsid w:val="00E74022"/>
    <w:rsid w:val="00E76A69"/>
    <w:rsid w:val="00E80846"/>
    <w:rsid w:val="00E814E2"/>
    <w:rsid w:val="00E82C70"/>
    <w:rsid w:val="00E840FF"/>
    <w:rsid w:val="00E84300"/>
    <w:rsid w:val="00E84C38"/>
    <w:rsid w:val="00E85060"/>
    <w:rsid w:val="00E86441"/>
    <w:rsid w:val="00E878BD"/>
    <w:rsid w:val="00E92FC8"/>
    <w:rsid w:val="00E949B8"/>
    <w:rsid w:val="00E958B6"/>
    <w:rsid w:val="00E97B1B"/>
    <w:rsid w:val="00E97BFF"/>
    <w:rsid w:val="00EA0263"/>
    <w:rsid w:val="00EA1213"/>
    <w:rsid w:val="00EA37C6"/>
    <w:rsid w:val="00EA5E4D"/>
    <w:rsid w:val="00EA6D03"/>
    <w:rsid w:val="00EB4D96"/>
    <w:rsid w:val="00EB6A2A"/>
    <w:rsid w:val="00EB6E91"/>
    <w:rsid w:val="00EC1806"/>
    <w:rsid w:val="00EC1820"/>
    <w:rsid w:val="00EC1A77"/>
    <w:rsid w:val="00ED0223"/>
    <w:rsid w:val="00ED0B6C"/>
    <w:rsid w:val="00ED2DE3"/>
    <w:rsid w:val="00ED3842"/>
    <w:rsid w:val="00ED3981"/>
    <w:rsid w:val="00ED3A1A"/>
    <w:rsid w:val="00ED5973"/>
    <w:rsid w:val="00EE2EB3"/>
    <w:rsid w:val="00EE3097"/>
    <w:rsid w:val="00EE4A40"/>
    <w:rsid w:val="00EE6A4F"/>
    <w:rsid w:val="00EF061E"/>
    <w:rsid w:val="00EF133E"/>
    <w:rsid w:val="00EF2B9D"/>
    <w:rsid w:val="00EF2F23"/>
    <w:rsid w:val="00EF5F80"/>
    <w:rsid w:val="00F059A6"/>
    <w:rsid w:val="00F1499B"/>
    <w:rsid w:val="00F14A18"/>
    <w:rsid w:val="00F16484"/>
    <w:rsid w:val="00F16DB6"/>
    <w:rsid w:val="00F20F94"/>
    <w:rsid w:val="00F2151C"/>
    <w:rsid w:val="00F2295E"/>
    <w:rsid w:val="00F22C91"/>
    <w:rsid w:val="00F256C4"/>
    <w:rsid w:val="00F30720"/>
    <w:rsid w:val="00F317C0"/>
    <w:rsid w:val="00F31AA4"/>
    <w:rsid w:val="00F33564"/>
    <w:rsid w:val="00F337D5"/>
    <w:rsid w:val="00F33C5D"/>
    <w:rsid w:val="00F33E75"/>
    <w:rsid w:val="00F35EB7"/>
    <w:rsid w:val="00F364E8"/>
    <w:rsid w:val="00F368D5"/>
    <w:rsid w:val="00F41F41"/>
    <w:rsid w:val="00F4345F"/>
    <w:rsid w:val="00F45CCA"/>
    <w:rsid w:val="00F47BC7"/>
    <w:rsid w:val="00F50782"/>
    <w:rsid w:val="00F51C92"/>
    <w:rsid w:val="00F57872"/>
    <w:rsid w:val="00F57A4C"/>
    <w:rsid w:val="00F57D0C"/>
    <w:rsid w:val="00F604F0"/>
    <w:rsid w:val="00F618EF"/>
    <w:rsid w:val="00F62444"/>
    <w:rsid w:val="00F65650"/>
    <w:rsid w:val="00F70ED8"/>
    <w:rsid w:val="00F7284F"/>
    <w:rsid w:val="00F72BBA"/>
    <w:rsid w:val="00F749C9"/>
    <w:rsid w:val="00F74FC6"/>
    <w:rsid w:val="00F75315"/>
    <w:rsid w:val="00F76605"/>
    <w:rsid w:val="00F768D0"/>
    <w:rsid w:val="00F80FDE"/>
    <w:rsid w:val="00F84B98"/>
    <w:rsid w:val="00F84F36"/>
    <w:rsid w:val="00F850F7"/>
    <w:rsid w:val="00F85286"/>
    <w:rsid w:val="00F87ED1"/>
    <w:rsid w:val="00F95B9F"/>
    <w:rsid w:val="00FA067E"/>
    <w:rsid w:val="00FA0C7B"/>
    <w:rsid w:val="00FA0F03"/>
    <w:rsid w:val="00FA1421"/>
    <w:rsid w:val="00FA41F8"/>
    <w:rsid w:val="00FA4430"/>
    <w:rsid w:val="00FA4AAF"/>
    <w:rsid w:val="00FB3B98"/>
    <w:rsid w:val="00FB459B"/>
    <w:rsid w:val="00FB47D4"/>
    <w:rsid w:val="00FB4D96"/>
    <w:rsid w:val="00FB715F"/>
    <w:rsid w:val="00FC0B6A"/>
    <w:rsid w:val="00FC0C89"/>
    <w:rsid w:val="00FC211E"/>
    <w:rsid w:val="00FC2746"/>
    <w:rsid w:val="00FC2926"/>
    <w:rsid w:val="00FC2C35"/>
    <w:rsid w:val="00FC696B"/>
    <w:rsid w:val="00FC7BAE"/>
    <w:rsid w:val="00FD659B"/>
    <w:rsid w:val="00FD775B"/>
    <w:rsid w:val="00FD7AF7"/>
    <w:rsid w:val="00FE15E4"/>
    <w:rsid w:val="00FE1857"/>
    <w:rsid w:val="00FE3FA6"/>
    <w:rsid w:val="00FE4AEE"/>
    <w:rsid w:val="00FE683E"/>
    <w:rsid w:val="00FF1C68"/>
    <w:rsid w:val="00FF3E6A"/>
    <w:rsid w:val="00FF439F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370">
      <o:colormru v:ext="edit" colors="#ffc,#2de5e1,blue,#fcf6f6"/>
      <o:colormenu v:ext="edit" fillcolor="#00b050" strokecolor="none" shadow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BA3861"/>
    <w:rPr>
      <w:b/>
      <w:bCs/>
    </w:rPr>
  </w:style>
  <w:style w:type="paragraph" w:customStyle="1" w:styleId="Style1">
    <w:name w:val="Style 1"/>
    <w:uiPriority w:val="99"/>
    <w:rsid w:val="00BA3861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xt0psk2">
    <w:name w:val="xt0psk2"/>
    <w:basedOn w:val="Fuentedeprrafopredeter"/>
    <w:rsid w:val="00BF72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381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k26cNLsNIc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youtu.be/watch?v=yO_uNgRry9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isa%2023-Cua-Pascua-A\Evan-23-Pasc-A-\23-Evan-Pasc-11-Acompa&#241;ar-%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8ADD6-05C4-4113-AAD1-CADFB5D3B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23-Evan-Pasc-11-Acompañar- </Template>
  <TotalTime>31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173</CharactersWithSpaces>
  <SharedDoc>false</SharedDoc>
  <HLinks>
    <vt:vector size="18" baseType="variant">
      <vt:variant>
        <vt:i4>5111923</vt:i4>
      </vt:variant>
      <vt:variant>
        <vt:i4>6</vt:i4>
      </vt:variant>
      <vt:variant>
        <vt:i4>0</vt:i4>
      </vt:variant>
      <vt:variant>
        <vt:i4>5</vt:i4>
      </vt:variant>
      <vt:variant>
        <vt:lpwstr>https://youtu.be/y2DdK_xfFhg</vt:lpwstr>
      </vt:variant>
      <vt:variant>
        <vt:lpwstr/>
      </vt:variant>
      <vt:variant>
        <vt:i4>1310749</vt:i4>
      </vt:variant>
      <vt:variant>
        <vt:i4>3</vt:i4>
      </vt:variant>
      <vt:variant>
        <vt:i4>0</vt:i4>
      </vt:variant>
      <vt:variant>
        <vt:i4>5</vt:i4>
      </vt:variant>
      <vt:variant>
        <vt:lpwstr>https://youtu.be/RqTyoo8I0g4</vt:lpwstr>
      </vt:variant>
      <vt:variant>
        <vt:lpwstr/>
      </vt:variant>
      <vt:variant>
        <vt:i4>7077918</vt:i4>
      </vt:variant>
      <vt:variant>
        <vt:i4>0</vt:i4>
      </vt:variant>
      <vt:variant>
        <vt:i4>0</vt:i4>
      </vt:variant>
      <vt:variant>
        <vt:i4>5</vt:i4>
      </vt:variant>
      <vt:variant>
        <vt:lpwstr>https://youtu.be/_9s7IDMIliI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Usuario</dc:creator>
  <cp:lastModifiedBy>Usuario de Windows</cp:lastModifiedBy>
  <cp:revision>5</cp:revision>
  <cp:lastPrinted>2023-11-07T17:31:00Z</cp:lastPrinted>
  <dcterms:created xsi:type="dcterms:W3CDTF">2023-11-08T21:05:00Z</dcterms:created>
  <dcterms:modified xsi:type="dcterms:W3CDTF">2023-11-09T09:12:00Z</dcterms:modified>
</cp:coreProperties>
</file>