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CC0D9"/>
  <w:body>
    <w:p w14:paraId="62EDBA95" w14:textId="7CBC8312" w:rsidR="00C62505" w:rsidRPr="00916B60" w:rsidRDefault="00B7744D" w:rsidP="00837B8E">
      <w:pPr>
        <w:jc w:val="center"/>
        <w:rPr>
          <w:i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51BC690" wp14:editId="064AC036">
            <wp:simplePos x="0" y="0"/>
            <wp:positionH relativeFrom="margin">
              <wp:posOffset>-823595</wp:posOffset>
            </wp:positionH>
            <wp:positionV relativeFrom="margin">
              <wp:posOffset>-1015365</wp:posOffset>
            </wp:positionV>
            <wp:extent cx="10537190" cy="5921375"/>
            <wp:effectExtent l="0" t="0" r="0" b="0"/>
            <wp:wrapSquare wrapText="bothSides"/>
            <wp:docPr id="7" name="Imagen 1" descr="I Domingo de Advient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 Domingo de Advient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7190" cy="592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59D5363" wp14:editId="616466A9">
                <wp:extent cx="304800" cy="304800"/>
                <wp:effectExtent l="2540" t="3175" r="0" b="0"/>
                <wp:docPr id="2" name="AutoShape 5" descr="Solemnidad de Cristo Re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C32420" id="AutoShape 5" o:spid="_x0000_s1026" alt="Solemnidad de Cristo Re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HUQbb9AQAA5Q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i/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554D4A" wp14:editId="31502A7C">
                <wp:simplePos x="0" y="0"/>
                <wp:positionH relativeFrom="column">
                  <wp:posOffset>7225030</wp:posOffset>
                </wp:positionH>
                <wp:positionV relativeFrom="paragraph">
                  <wp:posOffset>5025390</wp:posOffset>
                </wp:positionV>
                <wp:extent cx="2486025" cy="1276350"/>
                <wp:effectExtent l="57150" t="38100" r="66675" b="7620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27C550F" w14:textId="77777777" w:rsidR="004B4FC3" w:rsidRPr="004B4FC3" w:rsidRDefault="004B4FC3" w:rsidP="004B4FC3">
                            <w:pPr>
                              <w:pStyle w:val="Ttulo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4B4FC3">
                              <w:rPr>
                                <w:color w:val="FF0000"/>
                                <w:sz w:val="44"/>
                                <w:szCs w:val="44"/>
                              </w:rPr>
                              <w:t>“VEN, SEÑOR, NO TARDES EN VENIR…”</w:t>
                            </w:r>
                          </w:p>
                          <w:p w14:paraId="66D7E5FB" w14:textId="77777777" w:rsidR="000B5F9D" w:rsidRPr="000B5F9D" w:rsidRDefault="000B5F9D" w:rsidP="00C05825">
                            <w:pPr>
                              <w:pStyle w:val="Ttul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4D4A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9pt;margin-top:395.7pt;width:195.75pt;height:10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327C550F" w14:textId="77777777" w:rsidR="004B4FC3" w:rsidRPr="004B4FC3" w:rsidRDefault="004B4FC3" w:rsidP="004B4FC3">
                      <w:pPr>
                        <w:pStyle w:val="Ttulo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4B4FC3">
                        <w:rPr>
                          <w:color w:val="FF0000"/>
                          <w:sz w:val="44"/>
                          <w:szCs w:val="44"/>
                        </w:rPr>
                        <w:t>“VEN, SEÑOR, NO TARDES EN VENIR…”</w:t>
                      </w:r>
                    </w:p>
                    <w:p w14:paraId="66D7E5FB" w14:textId="77777777" w:rsidR="000B5F9D" w:rsidRPr="000B5F9D" w:rsidRDefault="000B5F9D" w:rsidP="00C05825">
                      <w:pPr>
                        <w:pStyle w:val="Ttul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i/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882D8A3" wp14:editId="342D45C2">
                <wp:simplePos x="0" y="0"/>
                <wp:positionH relativeFrom="column">
                  <wp:posOffset>5520055</wp:posOffset>
                </wp:positionH>
                <wp:positionV relativeFrom="paragraph">
                  <wp:posOffset>5025390</wp:posOffset>
                </wp:positionV>
                <wp:extent cx="1571625" cy="1276350"/>
                <wp:effectExtent l="57150" t="38100" r="66675" b="7620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7BDC9A9A" w14:textId="77777777" w:rsidR="0013627F" w:rsidRPr="00465417" w:rsidRDefault="001174F0" w:rsidP="0013627F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01</w:t>
                            </w:r>
                          </w:p>
                          <w:p w14:paraId="59240818" w14:textId="77777777" w:rsidR="0013627F" w:rsidRDefault="001174F0" w:rsidP="0013627F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14:paraId="56576E30" w14:textId="77777777" w:rsidR="0013627F" w:rsidRPr="00465417" w:rsidRDefault="0013627F" w:rsidP="0013627F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2024</w:t>
                            </w:r>
                          </w:p>
                          <w:p w14:paraId="732B0FBC" w14:textId="77777777" w:rsidR="00C05825" w:rsidRPr="00465417" w:rsidRDefault="0033236D" w:rsidP="0033236D">
                            <w:pPr>
                              <w:pStyle w:val="Ttul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2D8A3" id="Cuadro de texto 4" o:spid="_x0000_s1027" type="#_x0000_t202" style="position:absolute;left:0;text-align:left;margin-left:434.65pt;margin-top:395.7pt;width:123.75pt;height:10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7BDC9A9A" w14:textId="77777777" w:rsidR="0013627F" w:rsidRPr="00465417" w:rsidRDefault="001174F0" w:rsidP="0013627F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01</w:t>
                      </w:r>
                    </w:p>
                    <w:p w14:paraId="59240818" w14:textId="77777777" w:rsidR="0013627F" w:rsidRDefault="001174F0" w:rsidP="0013627F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14:paraId="56576E30" w14:textId="77777777" w:rsidR="0013627F" w:rsidRPr="00465417" w:rsidRDefault="0013627F" w:rsidP="0013627F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2024</w:t>
                      </w:r>
                    </w:p>
                    <w:p w14:paraId="732B0FBC" w14:textId="77777777" w:rsidR="00C05825" w:rsidRPr="00465417" w:rsidRDefault="0033236D" w:rsidP="0033236D">
                      <w:pPr>
                        <w:pStyle w:val="Ttul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i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BDCD5D" wp14:editId="1CB8523E">
                <wp:simplePos x="0" y="0"/>
                <wp:positionH relativeFrom="margin">
                  <wp:posOffset>-804545</wp:posOffset>
                </wp:positionH>
                <wp:positionV relativeFrom="margin">
                  <wp:posOffset>5025390</wp:posOffset>
                </wp:positionV>
                <wp:extent cx="6229350" cy="1276350"/>
                <wp:effectExtent l="9525" t="9525" r="9525" b="19050"/>
                <wp:wrapSquare wrapText="bothSides"/>
                <wp:docPr id="1" name="2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DAFDA7"/>
                            </a:gs>
                            <a:gs pos="35001">
                              <a:srgbClr val="E4FDC2"/>
                            </a:gs>
                            <a:gs pos="100000">
                              <a:srgbClr val="F5FFE6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94B64E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7C98CD97" w14:textId="77777777" w:rsidR="004B4FC3" w:rsidRDefault="004B4FC3" w:rsidP="004B4FC3">
                            <w:pPr>
                              <w:pStyle w:val="Ttul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“ESTAD SIEMPRE DESPIERTOS…”</w:t>
                            </w:r>
                          </w:p>
                          <w:p w14:paraId="0D1410FF" w14:textId="77777777" w:rsidR="004B4FC3" w:rsidRDefault="004B4FC3" w:rsidP="004B4FC3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“Lc 21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25-28. 34-36</w:t>
                            </w:r>
                          </w:p>
                          <w:p w14:paraId="55DCB2EB" w14:textId="77777777" w:rsidR="004B4FC3" w:rsidRPr="005B394C" w:rsidRDefault="004B4FC3" w:rsidP="004B4FC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B394C">
                              <w:rPr>
                                <w:b/>
                                <w:sz w:val="32"/>
                                <w:szCs w:val="32"/>
                              </w:rPr>
                              <w:t>PRIMER DOMINGO DE ADVIENTO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EC8C8A0" w14:textId="77777777" w:rsidR="001F5E51" w:rsidRDefault="001F5E51" w:rsidP="001F5E51">
                            <w:pPr>
                              <w:pStyle w:val="Ttul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DCD5D" id="2 Cuadro de texto" o:spid="_x0000_s1028" type="#_x0000_t202" style="position:absolute;left:0;text-align:left;margin-left:-63.35pt;margin-top:395.7pt;width:490.5pt;height:100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" fillcolor="#dafda7" strokecolor="#94b64e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7C98CD97" w14:textId="77777777" w:rsidR="004B4FC3" w:rsidRDefault="004B4FC3" w:rsidP="004B4FC3">
                      <w:pPr>
                        <w:pStyle w:val="Ttul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“ESTAD SIEMPRE DESPIERTOS…”</w:t>
                      </w:r>
                    </w:p>
                    <w:p w14:paraId="0D1410FF" w14:textId="77777777" w:rsidR="004B4FC3" w:rsidRDefault="004B4FC3" w:rsidP="004B4FC3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8035A">
                        <w:rPr>
                          <w:b/>
                          <w:sz w:val="44"/>
                          <w:szCs w:val="44"/>
                        </w:rPr>
                        <w:t>“Lc 21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 25-28. 34-36</w:t>
                      </w:r>
                    </w:p>
                    <w:p w14:paraId="55DCB2EB" w14:textId="77777777" w:rsidR="004B4FC3" w:rsidRPr="005B394C" w:rsidRDefault="004B4FC3" w:rsidP="004B4FC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5B394C">
                        <w:rPr>
                          <w:b/>
                          <w:sz w:val="32"/>
                          <w:szCs w:val="32"/>
                        </w:rPr>
                        <w:t>PRIMER DOMINGO DE ADVIENTO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EC8C8A0" w14:textId="77777777" w:rsidR="001F5E51" w:rsidRDefault="001F5E51" w:rsidP="001F5E51">
                      <w:pPr>
                        <w:pStyle w:val="Ttulo"/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B2DB0" w:rsidRPr="00916B60">
        <w:rPr>
          <w:i/>
        </w:rPr>
        <w:t xml:space="preserve"> </w:t>
      </w:r>
    </w:p>
    <w:sectPr w:rsidR="00C62505" w:rsidRPr="00916B6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44D"/>
    <w:rsid w:val="000167F8"/>
    <w:rsid w:val="00037F6E"/>
    <w:rsid w:val="00042B6E"/>
    <w:rsid w:val="00044C57"/>
    <w:rsid w:val="00055084"/>
    <w:rsid w:val="00060EE4"/>
    <w:rsid w:val="000622D3"/>
    <w:rsid w:val="0007177C"/>
    <w:rsid w:val="0008734E"/>
    <w:rsid w:val="000958A8"/>
    <w:rsid w:val="000B19D4"/>
    <w:rsid w:val="000B5F9D"/>
    <w:rsid w:val="000B66A2"/>
    <w:rsid w:val="000D70A0"/>
    <w:rsid w:val="000F5CCE"/>
    <w:rsid w:val="000F7D15"/>
    <w:rsid w:val="001174F0"/>
    <w:rsid w:val="00120B28"/>
    <w:rsid w:val="001315DA"/>
    <w:rsid w:val="0013627F"/>
    <w:rsid w:val="0013769D"/>
    <w:rsid w:val="00143D32"/>
    <w:rsid w:val="00152784"/>
    <w:rsid w:val="001570E5"/>
    <w:rsid w:val="00163175"/>
    <w:rsid w:val="00196CE3"/>
    <w:rsid w:val="001A1985"/>
    <w:rsid w:val="001A66C4"/>
    <w:rsid w:val="001C71D8"/>
    <w:rsid w:val="001D36CF"/>
    <w:rsid w:val="001D7E12"/>
    <w:rsid w:val="001E4644"/>
    <w:rsid w:val="001E7375"/>
    <w:rsid w:val="001F556D"/>
    <w:rsid w:val="001F5E51"/>
    <w:rsid w:val="00233D1F"/>
    <w:rsid w:val="00243BB9"/>
    <w:rsid w:val="00257A9C"/>
    <w:rsid w:val="0026517F"/>
    <w:rsid w:val="00274251"/>
    <w:rsid w:val="002825DB"/>
    <w:rsid w:val="00285B70"/>
    <w:rsid w:val="002C1978"/>
    <w:rsid w:val="002D6CDC"/>
    <w:rsid w:val="002E5A40"/>
    <w:rsid w:val="002F7268"/>
    <w:rsid w:val="0033236D"/>
    <w:rsid w:val="003348D0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4337"/>
    <w:rsid w:val="00465417"/>
    <w:rsid w:val="004704B8"/>
    <w:rsid w:val="0049134D"/>
    <w:rsid w:val="004B4FC3"/>
    <w:rsid w:val="004C11A7"/>
    <w:rsid w:val="004C7E21"/>
    <w:rsid w:val="004F2ED7"/>
    <w:rsid w:val="004F3441"/>
    <w:rsid w:val="00500D03"/>
    <w:rsid w:val="00506569"/>
    <w:rsid w:val="00512862"/>
    <w:rsid w:val="005139B2"/>
    <w:rsid w:val="00515CC8"/>
    <w:rsid w:val="005234D9"/>
    <w:rsid w:val="00523599"/>
    <w:rsid w:val="0053136E"/>
    <w:rsid w:val="00531A7C"/>
    <w:rsid w:val="00535F44"/>
    <w:rsid w:val="0059466F"/>
    <w:rsid w:val="00594728"/>
    <w:rsid w:val="005A2FED"/>
    <w:rsid w:val="005A4172"/>
    <w:rsid w:val="005B0181"/>
    <w:rsid w:val="005B2000"/>
    <w:rsid w:val="005D06D3"/>
    <w:rsid w:val="005D3414"/>
    <w:rsid w:val="00617578"/>
    <w:rsid w:val="00632848"/>
    <w:rsid w:val="006351CD"/>
    <w:rsid w:val="00635A88"/>
    <w:rsid w:val="00642543"/>
    <w:rsid w:val="00655BE3"/>
    <w:rsid w:val="00660BE7"/>
    <w:rsid w:val="006661E4"/>
    <w:rsid w:val="0069290A"/>
    <w:rsid w:val="006C0528"/>
    <w:rsid w:val="006D1832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54A9"/>
    <w:rsid w:val="007C7AE1"/>
    <w:rsid w:val="007C7FE6"/>
    <w:rsid w:val="007E3D7F"/>
    <w:rsid w:val="007F6FDF"/>
    <w:rsid w:val="00820B82"/>
    <w:rsid w:val="00820F83"/>
    <w:rsid w:val="008317AA"/>
    <w:rsid w:val="00837B8E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401E"/>
    <w:rsid w:val="008D48B4"/>
    <w:rsid w:val="008E2CB4"/>
    <w:rsid w:val="008F1447"/>
    <w:rsid w:val="008F2D01"/>
    <w:rsid w:val="00916B60"/>
    <w:rsid w:val="0093671C"/>
    <w:rsid w:val="00967323"/>
    <w:rsid w:val="00983E29"/>
    <w:rsid w:val="009848E5"/>
    <w:rsid w:val="00990419"/>
    <w:rsid w:val="009A37E4"/>
    <w:rsid w:val="009B4C62"/>
    <w:rsid w:val="009C66FC"/>
    <w:rsid w:val="009E32AE"/>
    <w:rsid w:val="00A12FCF"/>
    <w:rsid w:val="00A260E4"/>
    <w:rsid w:val="00A26581"/>
    <w:rsid w:val="00A46E3B"/>
    <w:rsid w:val="00A5482E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628BA"/>
    <w:rsid w:val="00B636B3"/>
    <w:rsid w:val="00B643CF"/>
    <w:rsid w:val="00B7744D"/>
    <w:rsid w:val="00B77759"/>
    <w:rsid w:val="00BA067B"/>
    <w:rsid w:val="00BA3B14"/>
    <w:rsid w:val="00BB2DB0"/>
    <w:rsid w:val="00BC1997"/>
    <w:rsid w:val="00BC2FF3"/>
    <w:rsid w:val="00BD06CC"/>
    <w:rsid w:val="00BF0CF2"/>
    <w:rsid w:val="00BF6CCC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CD2C28"/>
    <w:rsid w:val="00CE7954"/>
    <w:rsid w:val="00D01610"/>
    <w:rsid w:val="00D01C15"/>
    <w:rsid w:val="00D02663"/>
    <w:rsid w:val="00D02FB9"/>
    <w:rsid w:val="00D141C0"/>
    <w:rsid w:val="00D4304E"/>
    <w:rsid w:val="00D45388"/>
    <w:rsid w:val="00D46E06"/>
    <w:rsid w:val="00D7430E"/>
    <w:rsid w:val="00D8060F"/>
    <w:rsid w:val="00D8168B"/>
    <w:rsid w:val="00DD32A6"/>
    <w:rsid w:val="00DE2FAE"/>
    <w:rsid w:val="00DE6CF3"/>
    <w:rsid w:val="00E20721"/>
    <w:rsid w:val="00E34087"/>
    <w:rsid w:val="00E414DE"/>
    <w:rsid w:val="00E4684C"/>
    <w:rsid w:val="00E51E75"/>
    <w:rsid w:val="00E52F23"/>
    <w:rsid w:val="00E63ACF"/>
    <w:rsid w:val="00EE4D8E"/>
    <w:rsid w:val="00EE7998"/>
    <w:rsid w:val="00F0323F"/>
    <w:rsid w:val="00F361C2"/>
    <w:rsid w:val="00F368FD"/>
    <w:rsid w:val="00F403BA"/>
    <w:rsid w:val="00F41A61"/>
    <w:rsid w:val="00F4390A"/>
    <w:rsid w:val="00F6408A"/>
    <w:rsid w:val="00F65D79"/>
    <w:rsid w:val="00F67D23"/>
    <w:rsid w:val="00F801D6"/>
    <w:rsid w:val="00F87036"/>
    <w:rsid w:val="00F91C00"/>
    <w:rsid w:val="00FD2DF7"/>
    <w:rsid w:val="00FD4121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E76E9"/>
  <w15:chartTrackingRefBased/>
  <w15:docId w15:val="{E1171425-E793-4729-BC57-CB2E6EEB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66F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0D01C1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rri\Downloads\1&#186;%20domingo%20de%20advento%202024%20%20cast\CARTEL%20UNO%20-%201%20DIC.%201&#186;%20DE%20ADVIENTO.%20C.%20C%20%2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7FE32-7E34-4939-A069-803F63A6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CARTEL UNO - 1 DIC. 1º DE ADVIENTO. C. C  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Mera Nogueiras</dc:creator>
  <cp:keywords/>
  <cp:lastModifiedBy>Alfonso Mera Nogueiras</cp:lastModifiedBy>
  <cp:revision>1</cp:revision>
  <cp:lastPrinted>2024-11-13T11:58:00Z</cp:lastPrinted>
  <dcterms:created xsi:type="dcterms:W3CDTF">2024-11-28T19:40:00Z</dcterms:created>
  <dcterms:modified xsi:type="dcterms:W3CDTF">2024-11-28T19:41:00Z</dcterms:modified>
</cp:coreProperties>
</file>